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6" w:type="dxa"/>
        <w:tblInd w:w="-252" w:type="dxa"/>
        <w:tblLayout w:type="fixed"/>
        <w:tblLook w:val="0000"/>
      </w:tblPr>
      <w:tblGrid>
        <w:gridCol w:w="4770"/>
        <w:gridCol w:w="4726"/>
      </w:tblGrid>
      <w:tr w:rsidR="00D31618" w:rsidRPr="00F37713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:rsidR="00D31618" w:rsidRPr="000A2AFA" w:rsidRDefault="00D31618">
            <w:pPr>
              <w:pStyle w:val="Header"/>
              <w:rPr>
                <w:b/>
                <w:bCs/>
                <w:sz w:val="28"/>
                <w:szCs w:val="28"/>
              </w:rPr>
            </w:pPr>
            <w:r w:rsidRPr="000A2AFA">
              <w:rPr>
                <w:rFonts w:ascii="Arial" w:hAnsi="Arial"/>
                <w:b/>
                <w:bCs/>
                <w:sz w:val="28"/>
                <w:szCs w:val="28"/>
              </w:rPr>
              <w:t xml:space="preserve">Lanarkshire Forensic </w:t>
            </w:r>
            <w:r w:rsidR="000A2AFA" w:rsidRPr="000A2AFA">
              <w:rPr>
                <w:rFonts w:ascii="Arial" w:hAnsi="Arial"/>
                <w:b/>
                <w:bCs/>
                <w:sz w:val="28"/>
                <w:szCs w:val="28"/>
              </w:rPr>
              <w:t xml:space="preserve">Mental Health </w:t>
            </w:r>
            <w:r w:rsidRPr="000A2AFA">
              <w:rPr>
                <w:rFonts w:ascii="Arial" w:hAnsi="Arial"/>
                <w:b/>
                <w:bCs/>
                <w:sz w:val="28"/>
                <w:szCs w:val="28"/>
              </w:rPr>
              <w:t>Service</w:t>
            </w:r>
          </w:p>
        </w:tc>
        <w:tc>
          <w:tcPr>
            <w:tcW w:w="4726" w:type="dxa"/>
          </w:tcPr>
          <w:p w:rsidR="00D31618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IONA WARD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BECKFORD LODGE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CAIRD STREET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 xml:space="preserve">HAMILTON </w:t>
            </w:r>
          </w:p>
          <w:p w:rsidR="00F12CB2" w:rsidRPr="00F37713" w:rsidRDefault="00F12CB2">
            <w:pPr>
              <w:pStyle w:val="Header"/>
            </w:pPr>
            <w:r w:rsidRPr="00F37713">
              <w:rPr>
                <w:rFonts w:ascii="Arial" w:hAnsi="Arial" w:cs="Arial"/>
                <w:b/>
              </w:rPr>
              <w:t>ML3 0AL</w:t>
            </w:r>
          </w:p>
        </w:tc>
      </w:tr>
    </w:tbl>
    <w:p w:rsidR="00D31618" w:rsidRPr="000A2AFA" w:rsidRDefault="00D31618">
      <w:pPr>
        <w:pStyle w:val="Header"/>
      </w:pPr>
    </w:p>
    <w:p w:rsidR="00D55AC6" w:rsidRPr="000A2AFA" w:rsidRDefault="00D31618" w:rsidP="00D55AC6">
      <w:pPr>
        <w:pStyle w:val="BodyText"/>
        <w:tabs>
          <w:tab w:val="left" w:pos="6120"/>
        </w:tabs>
      </w:pPr>
      <w:r w:rsidRPr="000A2AFA">
        <w:tab/>
      </w:r>
      <w:r w:rsidR="00D55AC6" w:rsidRPr="000A2AFA">
        <w:t>Date:</w:t>
      </w:r>
      <w:r w:rsidR="00E001BF" w:rsidRPr="000A2AFA">
        <w:tab/>
        <w:t>16</w:t>
      </w:r>
      <w:r w:rsidR="00E001BF" w:rsidRPr="000A2AFA">
        <w:rPr>
          <w:vertAlign w:val="superscript"/>
        </w:rPr>
        <w:t>th</w:t>
      </w:r>
      <w:r w:rsidR="00E001BF" w:rsidRPr="000A2AFA">
        <w:t xml:space="preserve"> February 2016</w:t>
      </w:r>
    </w:p>
    <w:p w:rsidR="00D55AC6" w:rsidRPr="000A2AFA" w:rsidRDefault="00D55AC6" w:rsidP="00D55AC6">
      <w:pPr>
        <w:pStyle w:val="BodyText"/>
        <w:tabs>
          <w:tab w:val="left" w:pos="6120"/>
        </w:tabs>
      </w:pPr>
      <w:r w:rsidRPr="000A2AFA">
        <w:tab/>
        <w:t>Our Ref:</w:t>
      </w:r>
      <w:r w:rsidRPr="000A2AFA">
        <w:tab/>
      </w:r>
      <w:r w:rsidR="000A2AFA" w:rsidRPr="000A2AFA">
        <w:t>RJ/CB</w:t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ab/>
        <w:t>CHI No:</w:t>
      </w:r>
      <w:r w:rsidRPr="000A2AFA">
        <w:rPr>
          <w:rFonts w:ascii="Arial" w:hAnsi="Arial" w:cs="Arial"/>
        </w:rPr>
        <w:tab/>
      </w:r>
      <w:r w:rsidR="00E001BF" w:rsidRPr="000A2AFA">
        <w:rPr>
          <w:rFonts w:ascii="Arial" w:hAnsi="Arial" w:cs="Arial"/>
        </w:rPr>
        <w:t>2104673933</w:t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ab/>
        <w:t>Your Ref:</w:t>
      </w:r>
      <w:r w:rsidRPr="000A2AFA">
        <w:rPr>
          <w:rFonts w:ascii="Arial" w:hAnsi="Arial" w:cs="Arial"/>
        </w:rPr>
        <w:tab/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ab/>
        <w:t>Enquiries to:</w:t>
      </w:r>
      <w:r w:rsidR="000A2AFA" w:rsidRPr="000A2AFA">
        <w:rPr>
          <w:rFonts w:ascii="Arial" w:hAnsi="Arial" w:cs="Arial"/>
        </w:rPr>
        <w:tab/>
        <w:t>Carole Barclay</w:t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ab/>
        <w:t>Direct Line:</w:t>
      </w:r>
      <w:r w:rsidRPr="000A2AFA">
        <w:rPr>
          <w:rFonts w:ascii="Arial" w:hAnsi="Arial" w:cs="Arial"/>
        </w:rPr>
        <w:tab/>
        <w:t>01698 456215</w:t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ab/>
        <w:t>Facsimile:</w:t>
      </w:r>
      <w:r w:rsidRPr="000A2AFA">
        <w:rPr>
          <w:rFonts w:ascii="Arial" w:hAnsi="Arial" w:cs="Arial"/>
        </w:rPr>
        <w:tab/>
        <w:t>01698 456217</w:t>
      </w:r>
    </w:p>
    <w:p w:rsidR="00D55AC6" w:rsidRPr="000A2AFA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</w:p>
    <w:p w:rsidR="004C4F46" w:rsidRPr="000A2AFA" w:rsidRDefault="004C4F46" w:rsidP="00B97308">
      <w:pPr>
        <w:rPr>
          <w:rFonts w:ascii="Arial" w:hAnsi="Arial" w:cs="Arial"/>
        </w:rPr>
      </w:pPr>
    </w:p>
    <w:p w:rsidR="00E001BF" w:rsidRPr="000A2AFA" w:rsidRDefault="0064412F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Jim Friel Solicitors</w:t>
      </w:r>
    </w:p>
    <w:p w:rsidR="0064412F" w:rsidRPr="000A2AFA" w:rsidRDefault="0064412F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78 Carlton Place</w:t>
      </w:r>
    </w:p>
    <w:p w:rsidR="0064412F" w:rsidRPr="000A2AFA" w:rsidRDefault="000A2AFA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GLASGOW</w:t>
      </w:r>
    </w:p>
    <w:p w:rsidR="0064412F" w:rsidRPr="000A2AFA" w:rsidRDefault="0064412F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G5 9TD</w:t>
      </w:r>
    </w:p>
    <w:p w:rsidR="0064412F" w:rsidRPr="000A2AFA" w:rsidRDefault="0064412F" w:rsidP="00B97308">
      <w:pPr>
        <w:rPr>
          <w:rFonts w:ascii="Arial" w:hAnsi="Arial" w:cs="Arial"/>
        </w:rPr>
      </w:pPr>
    </w:p>
    <w:p w:rsidR="004C4F46" w:rsidRPr="000A2AFA" w:rsidRDefault="00526C93" w:rsidP="00B97308">
      <w:pPr>
        <w:rPr>
          <w:rFonts w:ascii="Arial" w:hAnsi="Arial" w:cs="Arial"/>
        </w:rPr>
      </w:pPr>
      <w:r w:rsidRPr="000A2AFA">
        <w:rPr>
          <w:rFonts w:ascii="Arial" w:hAnsi="Arial" w:cs="Arial"/>
          <w:u w:val="single"/>
        </w:rPr>
        <w:t>TO WHOM IT MAY CONCERN</w:t>
      </w:r>
    </w:p>
    <w:p w:rsidR="000A2AFA" w:rsidRPr="000A2AFA" w:rsidRDefault="000A2AFA" w:rsidP="00B97308">
      <w:pPr>
        <w:rPr>
          <w:rFonts w:ascii="Arial" w:hAnsi="Arial" w:cs="Arial"/>
        </w:rPr>
      </w:pPr>
    </w:p>
    <w:p w:rsidR="000A2AFA" w:rsidRPr="000A2AFA" w:rsidRDefault="000A2AFA" w:rsidP="00B97308">
      <w:pPr>
        <w:rPr>
          <w:rFonts w:ascii="Arial" w:hAnsi="Arial" w:cs="Arial"/>
        </w:rPr>
      </w:pPr>
    </w:p>
    <w:p w:rsidR="000A2AFA" w:rsidRPr="000A2AFA" w:rsidRDefault="000A2AFA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Dear Sir / Madam</w:t>
      </w:r>
    </w:p>
    <w:p w:rsidR="00E001BF" w:rsidRPr="000A2AFA" w:rsidRDefault="00E001BF" w:rsidP="00B97308">
      <w:pPr>
        <w:rPr>
          <w:rFonts w:ascii="Arial" w:hAnsi="Arial" w:cs="Arial"/>
        </w:rPr>
      </w:pPr>
    </w:p>
    <w:p w:rsidR="000A2AFA" w:rsidRPr="000A2AFA" w:rsidRDefault="000A2AFA" w:rsidP="00B97308">
      <w:pPr>
        <w:rPr>
          <w:rFonts w:ascii="Arial" w:hAnsi="Arial" w:cs="Arial"/>
          <w:b/>
          <w:u w:val="single"/>
        </w:rPr>
      </w:pPr>
      <w:r w:rsidRPr="000A2AFA">
        <w:rPr>
          <w:rFonts w:ascii="Arial" w:hAnsi="Arial" w:cs="Arial"/>
          <w:b/>
          <w:u w:val="single"/>
        </w:rPr>
        <w:t>ANDREW SHAW, C/O IONA WARD, BECKFORD LODGE</w:t>
      </w:r>
    </w:p>
    <w:p w:rsidR="00E001BF" w:rsidRPr="000A2AFA" w:rsidRDefault="00E001BF" w:rsidP="00B97308">
      <w:pPr>
        <w:rPr>
          <w:rFonts w:ascii="Arial" w:hAnsi="Arial" w:cs="Arial"/>
          <w:b/>
          <w:u w:val="single"/>
        </w:rPr>
      </w:pPr>
      <w:r w:rsidRPr="000A2AFA">
        <w:rPr>
          <w:rFonts w:ascii="Arial" w:hAnsi="Arial" w:cs="Arial"/>
          <w:b/>
          <w:u w:val="single"/>
        </w:rPr>
        <w:t>DOB 21/04/1967</w:t>
      </w:r>
    </w:p>
    <w:p w:rsidR="004C4F46" w:rsidRPr="000A2AFA" w:rsidRDefault="004C4F46" w:rsidP="00B97308">
      <w:pPr>
        <w:rPr>
          <w:rFonts w:ascii="Arial" w:hAnsi="Arial" w:cs="Arial"/>
        </w:rPr>
      </w:pPr>
    </w:p>
    <w:p w:rsidR="004C4F46" w:rsidRPr="000A2AFA" w:rsidRDefault="00985515" w:rsidP="000A2AFA">
      <w:pPr>
        <w:jc w:val="both"/>
        <w:rPr>
          <w:rFonts w:ascii="Arial" w:hAnsi="Arial" w:cs="Arial"/>
        </w:rPr>
      </w:pPr>
      <w:r w:rsidRPr="000A2AFA">
        <w:rPr>
          <w:rFonts w:ascii="Arial" w:hAnsi="Arial" w:cs="Arial"/>
        </w:rPr>
        <w:t xml:space="preserve">I am hopeful that you would provide me with more information re the above named person who was recently arrested for various motoring offences and subsequently </w:t>
      </w:r>
      <w:r w:rsidR="00E001BF" w:rsidRPr="000A2AFA">
        <w:rPr>
          <w:rFonts w:ascii="Arial" w:hAnsi="Arial" w:cs="Arial"/>
        </w:rPr>
        <w:t xml:space="preserve">admitted to Iona Ward </w:t>
      </w:r>
      <w:r w:rsidRPr="000A2AFA">
        <w:rPr>
          <w:rFonts w:ascii="Arial" w:hAnsi="Arial" w:cs="Arial"/>
        </w:rPr>
        <w:t>for assessment of his mental state. H</w:t>
      </w:r>
      <w:r w:rsidR="00E001BF" w:rsidRPr="000A2AFA">
        <w:rPr>
          <w:rFonts w:ascii="Arial" w:hAnsi="Arial" w:cs="Arial"/>
        </w:rPr>
        <w:t>e is currently under my care</w:t>
      </w:r>
      <w:r w:rsidRPr="000A2AFA">
        <w:rPr>
          <w:rFonts w:ascii="Arial" w:hAnsi="Arial" w:cs="Arial"/>
        </w:rPr>
        <w:t xml:space="preserve"> and treatment as my patient</w:t>
      </w:r>
      <w:r w:rsidR="00E001BF" w:rsidRPr="000A2AFA">
        <w:rPr>
          <w:rFonts w:ascii="Arial" w:hAnsi="Arial" w:cs="Arial"/>
        </w:rPr>
        <w:t xml:space="preserve">. </w:t>
      </w:r>
      <w:r w:rsidR="0064412F" w:rsidRPr="000A2AFA">
        <w:rPr>
          <w:rFonts w:ascii="Arial" w:hAnsi="Arial" w:cs="Arial"/>
        </w:rPr>
        <w:t>You</w:t>
      </w:r>
      <w:r w:rsidRPr="000A2AFA">
        <w:rPr>
          <w:rFonts w:ascii="Arial" w:hAnsi="Arial" w:cs="Arial"/>
        </w:rPr>
        <w:t xml:space="preserve"> have </w:t>
      </w:r>
      <w:r w:rsidR="0064412F" w:rsidRPr="000A2AFA">
        <w:rPr>
          <w:rFonts w:ascii="Arial" w:hAnsi="Arial" w:cs="Arial"/>
        </w:rPr>
        <w:t xml:space="preserve">kindly </w:t>
      </w:r>
      <w:r w:rsidRPr="000A2AFA">
        <w:rPr>
          <w:rFonts w:ascii="Arial" w:hAnsi="Arial" w:cs="Arial"/>
        </w:rPr>
        <w:t xml:space="preserve">provided me with a copy of the </w:t>
      </w:r>
      <w:r w:rsidR="00E001BF" w:rsidRPr="000A2AFA">
        <w:rPr>
          <w:rFonts w:ascii="Arial" w:hAnsi="Arial" w:cs="Arial"/>
        </w:rPr>
        <w:t>charges he is facing</w:t>
      </w:r>
      <w:r w:rsidR="000A2AFA">
        <w:rPr>
          <w:rFonts w:ascii="Arial" w:hAnsi="Arial" w:cs="Arial"/>
        </w:rPr>
        <w:t>,</w:t>
      </w:r>
      <w:r w:rsidR="00E001BF" w:rsidRPr="000A2AFA">
        <w:rPr>
          <w:rFonts w:ascii="Arial" w:hAnsi="Arial" w:cs="Arial"/>
        </w:rPr>
        <w:t xml:space="preserve"> but I am unaware of the circumstances of his arrest. </w:t>
      </w:r>
      <w:r w:rsidR="000A2AFA">
        <w:rPr>
          <w:rFonts w:ascii="Arial" w:hAnsi="Arial" w:cs="Arial"/>
        </w:rPr>
        <w:t xml:space="preserve"> </w:t>
      </w:r>
      <w:r w:rsidR="00E001BF" w:rsidRPr="000A2AFA">
        <w:rPr>
          <w:rFonts w:ascii="Arial" w:hAnsi="Arial" w:cs="Arial"/>
        </w:rPr>
        <w:t xml:space="preserve">Would it be possible to please provide me with a copy of the Police </w:t>
      </w:r>
      <w:r w:rsidR="000A2AFA">
        <w:rPr>
          <w:rFonts w:ascii="Arial" w:hAnsi="Arial" w:cs="Arial"/>
        </w:rPr>
        <w:t>W</w:t>
      </w:r>
      <w:r w:rsidR="00E001BF" w:rsidRPr="000A2AFA">
        <w:rPr>
          <w:rFonts w:ascii="Arial" w:hAnsi="Arial" w:cs="Arial"/>
        </w:rPr>
        <w:t xml:space="preserve">itness </w:t>
      </w:r>
      <w:r w:rsidR="000A2AFA">
        <w:rPr>
          <w:rFonts w:ascii="Arial" w:hAnsi="Arial" w:cs="Arial"/>
        </w:rPr>
        <w:t>S</w:t>
      </w:r>
      <w:r w:rsidR="00E001BF" w:rsidRPr="000A2AFA">
        <w:rPr>
          <w:rFonts w:ascii="Arial" w:hAnsi="Arial" w:cs="Arial"/>
        </w:rPr>
        <w:t>tatements and his record of convictions</w:t>
      </w:r>
      <w:r w:rsidR="002654F0" w:rsidRPr="000A2AFA">
        <w:rPr>
          <w:rFonts w:ascii="Arial" w:hAnsi="Arial" w:cs="Arial"/>
        </w:rPr>
        <w:t xml:space="preserve"> if you have such?</w:t>
      </w:r>
      <w:r w:rsidR="0064412F" w:rsidRPr="000A2AFA">
        <w:rPr>
          <w:rFonts w:ascii="Arial" w:hAnsi="Arial" w:cs="Arial"/>
        </w:rPr>
        <w:t xml:space="preserve"> </w:t>
      </w:r>
      <w:r w:rsidR="00E001BF" w:rsidRPr="000A2AFA">
        <w:rPr>
          <w:rFonts w:ascii="Arial" w:hAnsi="Arial" w:cs="Arial"/>
        </w:rPr>
        <w:t>This would be most helpful to me.</w:t>
      </w:r>
    </w:p>
    <w:p w:rsidR="00E001BF" w:rsidRPr="000A2AFA" w:rsidRDefault="00E001BF" w:rsidP="00B97308">
      <w:pPr>
        <w:rPr>
          <w:rFonts w:ascii="Arial" w:hAnsi="Arial" w:cs="Arial"/>
        </w:rPr>
      </w:pPr>
    </w:p>
    <w:p w:rsidR="00E001BF" w:rsidRPr="000A2AFA" w:rsidRDefault="00E001BF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>Many thanks.</w:t>
      </w:r>
    </w:p>
    <w:p w:rsidR="00E001BF" w:rsidRPr="000A2AFA" w:rsidRDefault="00E001BF" w:rsidP="00B97308">
      <w:pPr>
        <w:rPr>
          <w:rFonts w:ascii="Arial" w:hAnsi="Arial" w:cs="Arial"/>
        </w:rPr>
      </w:pPr>
    </w:p>
    <w:p w:rsidR="00E001BF" w:rsidRPr="000A2AFA" w:rsidRDefault="00E001BF" w:rsidP="00B97308">
      <w:pPr>
        <w:rPr>
          <w:rFonts w:ascii="Arial" w:hAnsi="Arial" w:cs="Arial"/>
        </w:rPr>
      </w:pPr>
      <w:r w:rsidRPr="000A2AFA">
        <w:rPr>
          <w:rFonts w:ascii="Arial" w:hAnsi="Arial" w:cs="Arial"/>
        </w:rPr>
        <w:t xml:space="preserve">Yours </w:t>
      </w:r>
      <w:r w:rsidR="000A2AFA">
        <w:rPr>
          <w:rFonts w:ascii="Arial" w:hAnsi="Arial" w:cs="Arial"/>
        </w:rPr>
        <w:t>faithfully</w:t>
      </w:r>
    </w:p>
    <w:p w:rsidR="00E001BF" w:rsidRPr="000A2AFA" w:rsidRDefault="00E001BF" w:rsidP="00B97308">
      <w:pPr>
        <w:rPr>
          <w:rFonts w:ascii="Arial" w:hAnsi="Arial" w:cs="Arial"/>
        </w:rPr>
      </w:pPr>
    </w:p>
    <w:p w:rsidR="00E001BF" w:rsidRPr="000A2AFA" w:rsidRDefault="007C7A69" w:rsidP="00B9730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581025" cy="447675"/>
            <wp:effectExtent l="19050" t="0" r="9525" b="0"/>
            <wp:docPr id="1" name="Picture 1" descr="C:\Users\reganjo\Desktop\initial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anjo\Desktop\initial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BF" w:rsidRPr="000A2AFA" w:rsidRDefault="00E001BF" w:rsidP="00B97308">
      <w:pPr>
        <w:rPr>
          <w:rFonts w:ascii="Arial" w:hAnsi="Arial" w:cs="Arial"/>
        </w:rPr>
      </w:pPr>
    </w:p>
    <w:p w:rsidR="00E001BF" w:rsidRPr="00526C93" w:rsidRDefault="00E001BF" w:rsidP="00B97308">
      <w:pPr>
        <w:rPr>
          <w:rFonts w:ascii="Arial" w:hAnsi="Arial" w:cs="Arial"/>
        </w:rPr>
      </w:pPr>
      <w:r w:rsidRPr="00526C93">
        <w:rPr>
          <w:rFonts w:ascii="Arial" w:hAnsi="Arial" w:cs="Arial"/>
        </w:rPr>
        <w:t>Dr Regan Jonathan</w:t>
      </w:r>
    </w:p>
    <w:p w:rsidR="00E001BF" w:rsidRPr="000A2AFA" w:rsidRDefault="00E001BF" w:rsidP="00B97308">
      <w:pPr>
        <w:rPr>
          <w:rFonts w:ascii="Arial" w:hAnsi="Arial" w:cs="Arial"/>
          <w:u w:val="single"/>
        </w:rPr>
      </w:pPr>
      <w:r w:rsidRPr="000A2AFA">
        <w:rPr>
          <w:rFonts w:ascii="Arial" w:hAnsi="Arial" w:cs="Arial"/>
          <w:u w:val="single"/>
        </w:rPr>
        <w:t>Locum Forensic Consultant Psychiatrist</w:t>
      </w:r>
    </w:p>
    <w:p w:rsidR="004C4F46" w:rsidRPr="000A2AFA" w:rsidRDefault="004C4F46" w:rsidP="00B97308">
      <w:pPr>
        <w:rPr>
          <w:rFonts w:ascii="Arial" w:hAnsi="Arial" w:cs="Arial"/>
        </w:rPr>
      </w:pPr>
    </w:p>
    <w:p w:rsidR="004C4F46" w:rsidRPr="000A2AFA" w:rsidRDefault="004C4F46" w:rsidP="00B97308">
      <w:pPr>
        <w:rPr>
          <w:rFonts w:ascii="Arial" w:hAnsi="Arial" w:cs="Arial"/>
        </w:rPr>
      </w:pPr>
    </w:p>
    <w:sectPr w:rsidR="004C4F46" w:rsidRPr="000A2AFA" w:rsidSect="000A2AFA">
      <w:footerReference w:type="default" r:id="rId9"/>
      <w:pgSz w:w="11906" w:h="16838" w:code="9"/>
      <w:pgMar w:top="1440" w:right="1440" w:bottom="1440" w:left="1440" w:header="360" w:footer="36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36" w:rsidRDefault="00484236">
      <w:r>
        <w:separator/>
      </w:r>
    </w:p>
  </w:endnote>
  <w:endnote w:type="continuationSeparator" w:id="0">
    <w:p w:rsidR="00484236" w:rsidRDefault="00484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3080"/>
      <w:gridCol w:w="2428"/>
      <w:gridCol w:w="3734"/>
    </w:tblGrid>
    <w:tr w:rsidR="00E001BF">
      <w:tblPrEx>
        <w:tblCellMar>
          <w:top w:w="0" w:type="dxa"/>
          <w:bottom w:w="0" w:type="dxa"/>
        </w:tblCellMar>
      </w:tblPrEx>
      <w:tc>
        <w:tcPr>
          <w:tcW w:w="3080" w:type="dxa"/>
        </w:tcPr>
        <w:p w:rsidR="00E001BF" w:rsidRDefault="00E001BF">
          <w:pPr>
            <w:pStyle w:val="Foo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  <w:lang w:val="en-US"/>
            </w:rPr>
            <w:instrText xml:space="preserve"> DATE \@ "dd/MM/yyyy" </w:instrText>
          </w:r>
          <w:r>
            <w:rPr>
              <w:rFonts w:ascii="Arial" w:hAnsi="Arial"/>
              <w:sz w:val="20"/>
            </w:rPr>
            <w:fldChar w:fldCharType="separate"/>
          </w:r>
          <w:r w:rsidR="007C7A69">
            <w:rPr>
              <w:rFonts w:ascii="Arial" w:hAnsi="Arial"/>
              <w:noProof/>
              <w:sz w:val="20"/>
              <w:lang w:val="en-US"/>
            </w:rPr>
            <w:t>16/02/2016</w:t>
          </w:r>
          <w:r>
            <w:rPr>
              <w:rFonts w:ascii="Arial" w:hAnsi="Arial"/>
              <w:sz w:val="20"/>
            </w:rPr>
            <w:fldChar w:fldCharType="end"/>
          </w:r>
          <w:r>
            <w:rPr>
              <w:rFonts w:ascii="Arial" w:hAnsi="Arial"/>
              <w:sz w:val="20"/>
            </w:rPr>
            <w:t xml:space="preserve"> - </w:t>
          </w: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  <w:lang w:val="en-US"/>
            </w:rPr>
            <w:instrText xml:space="preserve"> TIME \@ "HH:mm" </w:instrText>
          </w:r>
          <w:r>
            <w:rPr>
              <w:rFonts w:ascii="Arial" w:hAnsi="Arial"/>
              <w:sz w:val="20"/>
            </w:rPr>
            <w:fldChar w:fldCharType="separate"/>
          </w:r>
          <w:r w:rsidR="007C7A69">
            <w:rPr>
              <w:rFonts w:ascii="Arial" w:hAnsi="Arial"/>
              <w:noProof/>
              <w:sz w:val="20"/>
              <w:lang w:val="en-US"/>
            </w:rPr>
            <w:t>15:08</w:t>
          </w:r>
          <w:r>
            <w:rPr>
              <w:rFonts w:ascii="Arial" w:hAnsi="Arial"/>
              <w:sz w:val="20"/>
            </w:rPr>
            <w:fldChar w:fldCharType="end"/>
          </w:r>
        </w:p>
      </w:tc>
      <w:tc>
        <w:tcPr>
          <w:tcW w:w="2428" w:type="dxa"/>
        </w:tcPr>
        <w:p w:rsidR="00E001BF" w:rsidRDefault="00E001BF">
          <w:pPr>
            <w:pStyle w:val="Footer"/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Page No. </w:t>
          </w: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</w:rPr>
            <w:instrText xml:space="preserve"> PAGE  \* MERGEFORMAT </w:instrText>
          </w:r>
          <w:r>
            <w:rPr>
              <w:rFonts w:ascii="Arial" w:hAnsi="Arial"/>
              <w:sz w:val="20"/>
            </w:rPr>
            <w:fldChar w:fldCharType="separate"/>
          </w:r>
          <w:r w:rsidR="000A2AFA">
            <w:rPr>
              <w:rFonts w:ascii="Arial" w:hAnsi="Arial"/>
              <w:noProof/>
              <w:sz w:val="20"/>
            </w:rPr>
            <w:t>2</w:t>
          </w:r>
          <w:r>
            <w:rPr>
              <w:rFonts w:ascii="Arial" w:hAnsi="Arial"/>
              <w:sz w:val="20"/>
            </w:rPr>
            <w:fldChar w:fldCharType="end"/>
          </w:r>
          <w:r>
            <w:rPr>
              <w:rFonts w:ascii="Arial" w:hAnsi="Arial"/>
              <w:sz w:val="20"/>
            </w:rPr>
            <w:t xml:space="preserve"> of </w:t>
          </w:r>
          <w:fldSimple w:instr=" NUMPAGES  \* MERGEFORMAT ">
            <w:r w:rsidR="000B66AA">
              <w:rPr>
                <w:rFonts w:ascii="Arial" w:hAnsi="Arial"/>
                <w:noProof/>
                <w:sz w:val="20"/>
              </w:rPr>
              <w:t>1</w:t>
            </w:r>
          </w:fldSimple>
        </w:p>
      </w:tc>
      <w:tc>
        <w:tcPr>
          <w:tcW w:w="3734" w:type="dxa"/>
        </w:tcPr>
        <w:p w:rsidR="00E001BF" w:rsidRDefault="00E001BF">
          <w:pPr>
            <w:pStyle w:val="Footer"/>
            <w:jc w:val="right"/>
            <w:rPr>
              <w:rFonts w:ascii="Arial" w:hAnsi="Arial"/>
              <w:sz w:val="20"/>
            </w:rPr>
          </w:pPr>
          <w:fldSimple w:instr=" FILENAME \* Lower \* MERGEFORMAT ">
            <w:r w:rsidR="000B66AA">
              <w:rPr>
                <w:rFonts w:ascii="Arial" w:hAnsi="Arial"/>
                <w:noProof/>
                <w:sz w:val="20"/>
              </w:rPr>
              <w:t>letter to jkim friel solicitors feb 2016</w:t>
            </w:r>
          </w:fldSimple>
        </w:p>
      </w:tc>
    </w:tr>
  </w:tbl>
  <w:p w:rsidR="00E001BF" w:rsidRDefault="00E001BF">
    <w:pPr>
      <w:pStyle w:val="Footer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36" w:rsidRDefault="00484236">
      <w:r>
        <w:separator/>
      </w:r>
    </w:p>
  </w:footnote>
  <w:footnote w:type="continuationSeparator" w:id="0">
    <w:p w:rsidR="00484236" w:rsidRDefault="00484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2C7C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FC278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922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9E4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B88E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6CD4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22BE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049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067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A2D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EA"/>
    <w:rsid w:val="00001120"/>
    <w:rsid w:val="000057A9"/>
    <w:rsid w:val="00010387"/>
    <w:rsid w:val="00010B1B"/>
    <w:rsid w:val="00011ED1"/>
    <w:rsid w:val="00015F7C"/>
    <w:rsid w:val="000248E2"/>
    <w:rsid w:val="000252A9"/>
    <w:rsid w:val="00032A7D"/>
    <w:rsid w:val="000359DE"/>
    <w:rsid w:val="00035C39"/>
    <w:rsid w:val="0004039D"/>
    <w:rsid w:val="00040F7C"/>
    <w:rsid w:val="00041E0B"/>
    <w:rsid w:val="00044EFC"/>
    <w:rsid w:val="00045F73"/>
    <w:rsid w:val="00046AAA"/>
    <w:rsid w:val="00051641"/>
    <w:rsid w:val="00051C15"/>
    <w:rsid w:val="000530DF"/>
    <w:rsid w:val="00062CF1"/>
    <w:rsid w:val="0007364D"/>
    <w:rsid w:val="00074B02"/>
    <w:rsid w:val="000759E6"/>
    <w:rsid w:val="00076C13"/>
    <w:rsid w:val="00076EEB"/>
    <w:rsid w:val="00077417"/>
    <w:rsid w:val="000814D5"/>
    <w:rsid w:val="00081FBB"/>
    <w:rsid w:val="00093994"/>
    <w:rsid w:val="000A2AFA"/>
    <w:rsid w:val="000A4684"/>
    <w:rsid w:val="000A5456"/>
    <w:rsid w:val="000A783C"/>
    <w:rsid w:val="000B122E"/>
    <w:rsid w:val="000B25DB"/>
    <w:rsid w:val="000B2D9C"/>
    <w:rsid w:val="000B3AB2"/>
    <w:rsid w:val="000B66AA"/>
    <w:rsid w:val="000B72BF"/>
    <w:rsid w:val="000C0B49"/>
    <w:rsid w:val="000C45F1"/>
    <w:rsid w:val="000D7773"/>
    <w:rsid w:val="000F1926"/>
    <w:rsid w:val="000F45BD"/>
    <w:rsid w:val="000F606B"/>
    <w:rsid w:val="0010348D"/>
    <w:rsid w:val="001038A0"/>
    <w:rsid w:val="0010648B"/>
    <w:rsid w:val="00111459"/>
    <w:rsid w:val="001134EB"/>
    <w:rsid w:val="001137DA"/>
    <w:rsid w:val="0011427A"/>
    <w:rsid w:val="00116BCB"/>
    <w:rsid w:val="00122BDA"/>
    <w:rsid w:val="00125643"/>
    <w:rsid w:val="001317C4"/>
    <w:rsid w:val="00132DB5"/>
    <w:rsid w:val="00140962"/>
    <w:rsid w:val="00141555"/>
    <w:rsid w:val="001501A2"/>
    <w:rsid w:val="0015409C"/>
    <w:rsid w:val="00155827"/>
    <w:rsid w:val="001575A9"/>
    <w:rsid w:val="00157E9A"/>
    <w:rsid w:val="0016129B"/>
    <w:rsid w:val="00162973"/>
    <w:rsid w:val="001646BD"/>
    <w:rsid w:val="00164E3C"/>
    <w:rsid w:val="00167B09"/>
    <w:rsid w:val="001721CB"/>
    <w:rsid w:val="00182D06"/>
    <w:rsid w:val="00182FCF"/>
    <w:rsid w:val="00184710"/>
    <w:rsid w:val="0018706B"/>
    <w:rsid w:val="00194711"/>
    <w:rsid w:val="001965E8"/>
    <w:rsid w:val="00197DF1"/>
    <w:rsid w:val="001A5884"/>
    <w:rsid w:val="001A6427"/>
    <w:rsid w:val="001A73F4"/>
    <w:rsid w:val="001B175D"/>
    <w:rsid w:val="001B39B4"/>
    <w:rsid w:val="001B3CCC"/>
    <w:rsid w:val="001B3DBB"/>
    <w:rsid w:val="001B4C9D"/>
    <w:rsid w:val="001B5FC7"/>
    <w:rsid w:val="001C3B2B"/>
    <w:rsid w:val="001C4B33"/>
    <w:rsid w:val="001C7D49"/>
    <w:rsid w:val="001D16B1"/>
    <w:rsid w:val="001D5E31"/>
    <w:rsid w:val="001E1B20"/>
    <w:rsid w:val="001E2B26"/>
    <w:rsid w:val="001F2A74"/>
    <w:rsid w:val="001F4464"/>
    <w:rsid w:val="001F765C"/>
    <w:rsid w:val="0021012C"/>
    <w:rsid w:val="00214621"/>
    <w:rsid w:val="00216BA3"/>
    <w:rsid w:val="00224A7C"/>
    <w:rsid w:val="002302EE"/>
    <w:rsid w:val="00233577"/>
    <w:rsid w:val="00236977"/>
    <w:rsid w:val="00241AF3"/>
    <w:rsid w:val="00242F78"/>
    <w:rsid w:val="002430E3"/>
    <w:rsid w:val="00244272"/>
    <w:rsid w:val="002567BB"/>
    <w:rsid w:val="00256932"/>
    <w:rsid w:val="00257A6F"/>
    <w:rsid w:val="00261B9A"/>
    <w:rsid w:val="00262AB1"/>
    <w:rsid w:val="002633B6"/>
    <w:rsid w:val="002639AC"/>
    <w:rsid w:val="00264255"/>
    <w:rsid w:val="00264F1A"/>
    <w:rsid w:val="00264F3C"/>
    <w:rsid w:val="002654F0"/>
    <w:rsid w:val="00265A6C"/>
    <w:rsid w:val="00270A53"/>
    <w:rsid w:val="00270C00"/>
    <w:rsid w:val="00271503"/>
    <w:rsid w:val="002733C8"/>
    <w:rsid w:val="00274843"/>
    <w:rsid w:val="00275D3B"/>
    <w:rsid w:val="00276FCF"/>
    <w:rsid w:val="002778DD"/>
    <w:rsid w:val="002802E4"/>
    <w:rsid w:val="00285960"/>
    <w:rsid w:val="0029048A"/>
    <w:rsid w:val="00291F51"/>
    <w:rsid w:val="00295763"/>
    <w:rsid w:val="00295985"/>
    <w:rsid w:val="00295D5C"/>
    <w:rsid w:val="00295FFC"/>
    <w:rsid w:val="002B2B8F"/>
    <w:rsid w:val="002C0461"/>
    <w:rsid w:val="002C12E9"/>
    <w:rsid w:val="002C5CBF"/>
    <w:rsid w:val="002C7EF6"/>
    <w:rsid w:val="002D0A9F"/>
    <w:rsid w:val="002D41A8"/>
    <w:rsid w:val="002E444F"/>
    <w:rsid w:val="002E5736"/>
    <w:rsid w:val="002E5AEE"/>
    <w:rsid w:val="002F0C57"/>
    <w:rsid w:val="002F22B1"/>
    <w:rsid w:val="002F4D08"/>
    <w:rsid w:val="003003F3"/>
    <w:rsid w:val="003006EB"/>
    <w:rsid w:val="00300FAE"/>
    <w:rsid w:val="0030126D"/>
    <w:rsid w:val="003036AE"/>
    <w:rsid w:val="00307C0A"/>
    <w:rsid w:val="00313357"/>
    <w:rsid w:val="00317C8A"/>
    <w:rsid w:val="003201E7"/>
    <w:rsid w:val="00334E54"/>
    <w:rsid w:val="0033648D"/>
    <w:rsid w:val="00344C35"/>
    <w:rsid w:val="00346DA2"/>
    <w:rsid w:val="003479FC"/>
    <w:rsid w:val="0035091A"/>
    <w:rsid w:val="003556C6"/>
    <w:rsid w:val="0035610B"/>
    <w:rsid w:val="00362864"/>
    <w:rsid w:val="00364F52"/>
    <w:rsid w:val="00365396"/>
    <w:rsid w:val="00366168"/>
    <w:rsid w:val="003666B7"/>
    <w:rsid w:val="00367602"/>
    <w:rsid w:val="00370FAA"/>
    <w:rsid w:val="003732AA"/>
    <w:rsid w:val="00376FA8"/>
    <w:rsid w:val="00382972"/>
    <w:rsid w:val="00385EA0"/>
    <w:rsid w:val="00391916"/>
    <w:rsid w:val="00391FD1"/>
    <w:rsid w:val="00394924"/>
    <w:rsid w:val="00394952"/>
    <w:rsid w:val="003A384F"/>
    <w:rsid w:val="003A7C49"/>
    <w:rsid w:val="003B1264"/>
    <w:rsid w:val="003B3C92"/>
    <w:rsid w:val="003B4D07"/>
    <w:rsid w:val="003C1A11"/>
    <w:rsid w:val="003C262A"/>
    <w:rsid w:val="003C6B59"/>
    <w:rsid w:val="003C74DC"/>
    <w:rsid w:val="003D14AA"/>
    <w:rsid w:val="003D53C6"/>
    <w:rsid w:val="003E0033"/>
    <w:rsid w:val="003E58BA"/>
    <w:rsid w:val="003E64C0"/>
    <w:rsid w:val="003F0C94"/>
    <w:rsid w:val="003F553C"/>
    <w:rsid w:val="003F6D62"/>
    <w:rsid w:val="00401B99"/>
    <w:rsid w:val="00402F12"/>
    <w:rsid w:val="00405B6A"/>
    <w:rsid w:val="00411A8F"/>
    <w:rsid w:val="00411FE7"/>
    <w:rsid w:val="00412B33"/>
    <w:rsid w:val="00414A9E"/>
    <w:rsid w:val="00414C6C"/>
    <w:rsid w:val="00420CD3"/>
    <w:rsid w:val="00422B8F"/>
    <w:rsid w:val="00422C2B"/>
    <w:rsid w:val="00427DA4"/>
    <w:rsid w:val="00431AE7"/>
    <w:rsid w:val="004366C5"/>
    <w:rsid w:val="00441494"/>
    <w:rsid w:val="0044237C"/>
    <w:rsid w:val="0044339A"/>
    <w:rsid w:val="00447C23"/>
    <w:rsid w:val="004502B9"/>
    <w:rsid w:val="00457E17"/>
    <w:rsid w:val="00462424"/>
    <w:rsid w:val="004638CC"/>
    <w:rsid w:val="0046424E"/>
    <w:rsid w:val="00464E58"/>
    <w:rsid w:val="00466A3E"/>
    <w:rsid w:val="00467AB9"/>
    <w:rsid w:val="00467CBA"/>
    <w:rsid w:val="00467FAE"/>
    <w:rsid w:val="00476951"/>
    <w:rsid w:val="00476BDD"/>
    <w:rsid w:val="00484236"/>
    <w:rsid w:val="00484807"/>
    <w:rsid w:val="004855AE"/>
    <w:rsid w:val="00492DD3"/>
    <w:rsid w:val="00495123"/>
    <w:rsid w:val="004A0BBF"/>
    <w:rsid w:val="004A2CFC"/>
    <w:rsid w:val="004A2EFB"/>
    <w:rsid w:val="004B6517"/>
    <w:rsid w:val="004B6D66"/>
    <w:rsid w:val="004B7644"/>
    <w:rsid w:val="004C47B6"/>
    <w:rsid w:val="004C4F46"/>
    <w:rsid w:val="004C55CC"/>
    <w:rsid w:val="004C5701"/>
    <w:rsid w:val="004C681D"/>
    <w:rsid w:val="004D28B5"/>
    <w:rsid w:val="004D3997"/>
    <w:rsid w:val="004D39BB"/>
    <w:rsid w:val="004D7988"/>
    <w:rsid w:val="004E5052"/>
    <w:rsid w:val="004E5418"/>
    <w:rsid w:val="004E5A75"/>
    <w:rsid w:val="004F2C3E"/>
    <w:rsid w:val="004F3963"/>
    <w:rsid w:val="005056CE"/>
    <w:rsid w:val="005074BF"/>
    <w:rsid w:val="00513B9E"/>
    <w:rsid w:val="00514DB1"/>
    <w:rsid w:val="00520AE8"/>
    <w:rsid w:val="00520F6D"/>
    <w:rsid w:val="00526C93"/>
    <w:rsid w:val="005358E1"/>
    <w:rsid w:val="00535BDE"/>
    <w:rsid w:val="00542D3A"/>
    <w:rsid w:val="00544119"/>
    <w:rsid w:val="005451CF"/>
    <w:rsid w:val="005618F4"/>
    <w:rsid w:val="00562E5C"/>
    <w:rsid w:val="00563289"/>
    <w:rsid w:val="005632AF"/>
    <w:rsid w:val="00564AFE"/>
    <w:rsid w:val="005674E5"/>
    <w:rsid w:val="00567F7A"/>
    <w:rsid w:val="00571453"/>
    <w:rsid w:val="005720B0"/>
    <w:rsid w:val="0057318D"/>
    <w:rsid w:val="00575CD2"/>
    <w:rsid w:val="00576AF9"/>
    <w:rsid w:val="00577550"/>
    <w:rsid w:val="00580881"/>
    <w:rsid w:val="005A08AC"/>
    <w:rsid w:val="005A0D0A"/>
    <w:rsid w:val="005A1A60"/>
    <w:rsid w:val="005A1A85"/>
    <w:rsid w:val="005A6C57"/>
    <w:rsid w:val="005B27D0"/>
    <w:rsid w:val="005B29E5"/>
    <w:rsid w:val="005B6263"/>
    <w:rsid w:val="005C26F2"/>
    <w:rsid w:val="005C3FA2"/>
    <w:rsid w:val="005C6828"/>
    <w:rsid w:val="005C7851"/>
    <w:rsid w:val="005D0191"/>
    <w:rsid w:val="005D3F54"/>
    <w:rsid w:val="005D4F09"/>
    <w:rsid w:val="005E4E58"/>
    <w:rsid w:val="005E5A7F"/>
    <w:rsid w:val="005E6546"/>
    <w:rsid w:val="005E75FB"/>
    <w:rsid w:val="005F1192"/>
    <w:rsid w:val="005F2B5C"/>
    <w:rsid w:val="005F624E"/>
    <w:rsid w:val="005F7998"/>
    <w:rsid w:val="00601566"/>
    <w:rsid w:val="00602427"/>
    <w:rsid w:val="00604E41"/>
    <w:rsid w:val="00606390"/>
    <w:rsid w:val="00610CC5"/>
    <w:rsid w:val="00621D35"/>
    <w:rsid w:val="006223E5"/>
    <w:rsid w:val="006224B8"/>
    <w:rsid w:val="00625F06"/>
    <w:rsid w:val="00632108"/>
    <w:rsid w:val="00632CF7"/>
    <w:rsid w:val="006369C6"/>
    <w:rsid w:val="00640FB5"/>
    <w:rsid w:val="0064412F"/>
    <w:rsid w:val="00651373"/>
    <w:rsid w:val="00656614"/>
    <w:rsid w:val="006578BE"/>
    <w:rsid w:val="00660F81"/>
    <w:rsid w:val="006626F6"/>
    <w:rsid w:val="00665088"/>
    <w:rsid w:val="006673C1"/>
    <w:rsid w:val="00671EAD"/>
    <w:rsid w:val="00672789"/>
    <w:rsid w:val="0067524A"/>
    <w:rsid w:val="00680000"/>
    <w:rsid w:val="0068282F"/>
    <w:rsid w:val="00683310"/>
    <w:rsid w:val="00684068"/>
    <w:rsid w:val="0068462D"/>
    <w:rsid w:val="00684F37"/>
    <w:rsid w:val="00685366"/>
    <w:rsid w:val="006903E9"/>
    <w:rsid w:val="00692458"/>
    <w:rsid w:val="00693943"/>
    <w:rsid w:val="00694B14"/>
    <w:rsid w:val="00694B3B"/>
    <w:rsid w:val="0069665E"/>
    <w:rsid w:val="006A0076"/>
    <w:rsid w:val="006A119D"/>
    <w:rsid w:val="006A332F"/>
    <w:rsid w:val="006A523D"/>
    <w:rsid w:val="006B6B1A"/>
    <w:rsid w:val="006B7213"/>
    <w:rsid w:val="006B74A6"/>
    <w:rsid w:val="006C0FCE"/>
    <w:rsid w:val="006C212B"/>
    <w:rsid w:val="006C6C05"/>
    <w:rsid w:val="006C7378"/>
    <w:rsid w:val="006C76E0"/>
    <w:rsid w:val="006D5505"/>
    <w:rsid w:val="006D5515"/>
    <w:rsid w:val="006D66E1"/>
    <w:rsid w:val="006E1950"/>
    <w:rsid w:val="006E2E16"/>
    <w:rsid w:val="006E41A9"/>
    <w:rsid w:val="006E447B"/>
    <w:rsid w:val="006E56C7"/>
    <w:rsid w:val="006F121B"/>
    <w:rsid w:val="006F31F4"/>
    <w:rsid w:val="006F57E4"/>
    <w:rsid w:val="006F5991"/>
    <w:rsid w:val="006F7909"/>
    <w:rsid w:val="0070323A"/>
    <w:rsid w:val="00703AB8"/>
    <w:rsid w:val="007046F8"/>
    <w:rsid w:val="0070522F"/>
    <w:rsid w:val="00711BC2"/>
    <w:rsid w:val="007122BA"/>
    <w:rsid w:val="007137CA"/>
    <w:rsid w:val="00714155"/>
    <w:rsid w:val="0072316C"/>
    <w:rsid w:val="0072326D"/>
    <w:rsid w:val="00724D80"/>
    <w:rsid w:val="00725262"/>
    <w:rsid w:val="00731C02"/>
    <w:rsid w:val="00734B0A"/>
    <w:rsid w:val="007366F1"/>
    <w:rsid w:val="00745F23"/>
    <w:rsid w:val="00746021"/>
    <w:rsid w:val="00751C8E"/>
    <w:rsid w:val="00761BBC"/>
    <w:rsid w:val="007664AA"/>
    <w:rsid w:val="00766CB4"/>
    <w:rsid w:val="00767991"/>
    <w:rsid w:val="0077781D"/>
    <w:rsid w:val="007861E8"/>
    <w:rsid w:val="00790C2B"/>
    <w:rsid w:val="00795517"/>
    <w:rsid w:val="0079741C"/>
    <w:rsid w:val="007A07D5"/>
    <w:rsid w:val="007A2B75"/>
    <w:rsid w:val="007A67E6"/>
    <w:rsid w:val="007B1244"/>
    <w:rsid w:val="007B4914"/>
    <w:rsid w:val="007B65E4"/>
    <w:rsid w:val="007B6E32"/>
    <w:rsid w:val="007C7A69"/>
    <w:rsid w:val="007D2DCA"/>
    <w:rsid w:val="007E0170"/>
    <w:rsid w:val="007F75F2"/>
    <w:rsid w:val="008017D6"/>
    <w:rsid w:val="00801853"/>
    <w:rsid w:val="00801D5A"/>
    <w:rsid w:val="00803527"/>
    <w:rsid w:val="008037BF"/>
    <w:rsid w:val="00803858"/>
    <w:rsid w:val="00805F87"/>
    <w:rsid w:val="0080614B"/>
    <w:rsid w:val="008077FD"/>
    <w:rsid w:val="008117D2"/>
    <w:rsid w:val="00813EE2"/>
    <w:rsid w:val="00816F7A"/>
    <w:rsid w:val="00817084"/>
    <w:rsid w:val="008202E1"/>
    <w:rsid w:val="008215C7"/>
    <w:rsid w:val="0082163A"/>
    <w:rsid w:val="00821E32"/>
    <w:rsid w:val="008244B8"/>
    <w:rsid w:val="00825A06"/>
    <w:rsid w:val="008347FE"/>
    <w:rsid w:val="00834C65"/>
    <w:rsid w:val="00837EC1"/>
    <w:rsid w:val="00843103"/>
    <w:rsid w:val="00845B3C"/>
    <w:rsid w:val="00845CE7"/>
    <w:rsid w:val="00850974"/>
    <w:rsid w:val="00852C8F"/>
    <w:rsid w:val="00862BA1"/>
    <w:rsid w:val="008656B0"/>
    <w:rsid w:val="0087103F"/>
    <w:rsid w:val="0087272B"/>
    <w:rsid w:val="00874057"/>
    <w:rsid w:val="00875C4D"/>
    <w:rsid w:val="00880513"/>
    <w:rsid w:val="008834B1"/>
    <w:rsid w:val="008865CB"/>
    <w:rsid w:val="00890A07"/>
    <w:rsid w:val="00891E6A"/>
    <w:rsid w:val="00893D25"/>
    <w:rsid w:val="008A2A71"/>
    <w:rsid w:val="008A4300"/>
    <w:rsid w:val="008A5C4A"/>
    <w:rsid w:val="008A7F5B"/>
    <w:rsid w:val="008B3A9E"/>
    <w:rsid w:val="008B7A8F"/>
    <w:rsid w:val="008C743D"/>
    <w:rsid w:val="008D211B"/>
    <w:rsid w:val="008D42A2"/>
    <w:rsid w:val="008D719E"/>
    <w:rsid w:val="008D7F3A"/>
    <w:rsid w:val="008E1BEE"/>
    <w:rsid w:val="008E2A12"/>
    <w:rsid w:val="008F589F"/>
    <w:rsid w:val="008F6973"/>
    <w:rsid w:val="009022C1"/>
    <w:rsid w:val="0090403B"/>
    <w:rsid w:val="00904C88"/>
    <w:rsid w:val="009056FC"/>
    <w:rsid w:val="009176E0"/>
    <w:rsid w:val="009223DD"/>
    <w:rsid w:val="00927634"/>
    <w:rsid w:val="00932C8E"/>
    <w:rsid w:val="009415D7"/>
    <w:rsid w:val="009441FC"/>
    <w:rsid w:val="009533E1"/>
    <w:rsid w:val="00953A1B"/>
    <w:rsid w:val="00953E6A"/>
    <w:rsid w:val="00955C0F"/>
    <w:rsid w:val="0095788A"/>
    <w:rsid w:val="00960828"/>
    <w:rsid w:val="009672F9"/>
    <w:rsid w:val="00971EBF"/>
    <w:rsid w:val="0098208E"/>
    <w:rsid w:val="00982971"/>
    <w:rsid w:val="009852D4"/>
    <w:rsid w:val="00985515"/>
    <w:rsid w:val="00987F91"/>
    <w:rsid w:val="00990329"/>
    <w:rsid w:val="00991474"/>
    <w:rsid w:val="00991A82"/>
    <w:rsid w:val="00995067"/>
    <w:rsid w:val="009A3D37"/>
    <w:rsid w:val="009A3FDE"/>
    <w:rsid w:val="009A4A96"/>
    <w:rsid w:val="009A62CB"/>
    <w:rsid w:val="009B1BBB"/>
    <w:rsid w:val="009C32BE"/>
    <w:rsid w:val="009C35C8"/>
    <w:rsid w:val="009D17EA"/>
    <w:rsid w:val="009D435F"/>
    <w:rsid w:val="009D7CFE"/>
    <w:rsid w:val="009E33D2"/>
    <w:rsid w:val="009F2435"/>
    <w:rsid w:val="00A11995"/>
    <w:rsid w:val="00A13464"/>
    <w:rsid w:val="00A165EB"/>
    <w:rsid w:val="00A22AAC"/>
    <w:rsid w:val="00A33B17"/>
    <w:rsid w:val="00A37064"/>
    <w:rsid w:val="00A42ED3"/>
    <w:rsid w:val="00A42FB7"/>
    <w:rsid w:val="00A4339D"/>
    <w:rsid w:val="00A440BF"/>
    <w:rsid w:val="00A5082F"/>
    <w:rsid w:val="00A50903"/>
    <w:rsid w:val="00A51E18"/>
    <w:rsid w:val="00A535D0"/>
    <w:rsid w:val="00A565E4"/>
    <w:rsid w:val="00A66E92"/>
    <w:rsid w:val="00A67533"/>
    <w:rsid w:val="00A735EA"/>
    <w:rsid w:val="00A740FB"/>
    <w:rsid w:val="00A74CAD"/>
    <w:rsid w:val="00A761A8"/>
    <w:rsid w:val="00A826B5"/>
    <w:rsid w:val="00A8561B"/>
    <w:rsid w:val="00A938D7"/>
    <w:rsid w:val="00A93E41"/>
    <w:rsid w:val="00A9659E"/>
    <w:rsid w:val="00A969B4"/>
    <w:rsid w:val="00AA12E5"/>
    <w:rsid w:val="00AA1815"/>
    <w:rsid w:val="00AA3EA4"/>
    <w:rsid w:val="00AB3E4F"/>
    <w:rsid w:val="00AB68CE"/>
    <w:rsid w:val="00AB79C8"/>
    <w:rsid w:val="00AC2F5B"/>
    <w:rsid w:val="00AC3646"/>
    <w:rsid w:val="00AC7991"/>
    <w:rsid w:val="00AD2F88"/>
    <w:rsid w:val="00AD43B5"/>
    <w:rsid w:val="00AD6747"/>
    <w:rsid w:val="00AE0F0E"/>
    <w:rsid w:val="00AE23EA"/>
    <w:rsid w:val="00AE7AAB"/>
    <w:rsid w:val="00AF0452"/>
    <w:rsid w:val="00AF1057"/>
    <w:rsid w:val="00AF22FB"/>
    <w:rsid w:val="00AF3528"/>
    <w:rsid w:val="00AF4F8E"/>
    <w:rsid w:val="00AF548D"/>
    <w:rsid w:val="00AF5571"/>
    <w:rsid w:val="00AF56C3"/>
    <w:rsid w:val="00AF78E0"/>
    <w:rsid w:val="00B06229"/>
    <w:rsid w:val="00B063F4"/>
    <w:rsid w:val="00B07E50"/>
    <w:rsid w:val="00B10175"/>
    <w:rsid w:val="00B12FE7"/>
    <w:rsid w:val="00B17D8D"/>
    <w:rsid w:val="00B24A0B"/>
    <w:rsid w:val="00B2529A"/>
    <w:rsid w:val="00B26A46"/>
    <w:rsid w:val="00B37CB8"/>
    <w:rsid w:val="00B4176C"/>
    <w:rsid w:val="00B42F2D"/>
    <w:rsid w:val="00B45B06"/>
    <w:rsid w:val="00B47D30"/>
    <w:rsid w:val="00B50130"/>
    <w:rsid w:val="00B50BD2"/>
    <w:rsid w:val="00B609CF"/>
    <w:rsid w:val="00B63A37"/>
    <w:rsid w:val="00B64194"/>
    <w:rsid w:val="00B64344"/>
    <w:rsid w:val="00B64498"/>
    <w:rsid w:val="00B67646"/>
    <w:rsid w:val="00B70265"/>
    <w:rsid w:val="00B72E32"/>
    <w:rsid w:val="00B74A03"/>
    <w:rsid w:val="00B74A7A"/>
    <w:rsid w:val="00B77014"/>
    <w:rsid w:val="00B827D8"/>
    <w:rsid w:val="00B84D51"/>
    <w:rsid w:val="00B8779D"/>
    <w:rsid w:val="00B879ED"/>
    <w:rsid w:val="00B90B63"/>
    <w:rsid w:val="00B954DE"/>
    <w:rsid w:val="00B97308"/>
    <w:rsid w:val="00B9745B"/>
    <w:rsid w:val="00B97881"/>
    <w:rsid w:val="00BA0983"/>
    <w:rsid w:val="00BA391D"/>
    <w:rsid w:val="00BA6211"/>
    <w:rsid w:val="00BB0FAA"/>
    <w:rsid w:val="00BB5218"/>
    <w:rsid w:val="00BB5C0D"/>
    <w:rsid w:val="00BB7836"/>
    <w:rsid w:val="00BB7BA4"/>
    <w:rsid w:val="00BD00D6"/>
    <w:rsid w:val="00BD0493"/>
    <w:rsid w:val="00BD0AB8"/>
    <w:rsid w:val="00BD11A9"/>
    <w:rsid w:val="00BD362D"/>
    <w:rsid w:val="00BD5242"/>
    <w:rsid w:val="00BD5B25"/>
    <w:rsid w:val="00BE0F2C"/>
    <w:rsid w:val="00BE6893"/>
    <w:rsid w:val="00BF000C"/>
    <w:rsid w:val="00BF0647"/>
    <w:rsid w:val="00BF1AD8"/>
    <w:rsid w:val="00BF220D"/>
    <w:rsid w:val="00BF7D4F"/>
    <w:rsid w:val="00C00ECD"/>
    <w:rsid w:val="00C01E0E"/>
    <w:rsid w:val="00C055ED"/>
    <w:rsid w:val="00C06023"/>
    <w:rsid w:val="00C0641F"/>
    <w:rsid w:val="00C07C88"/>
    <w:rsid w:val="00C07E9B"/>
    <w:rsid w:val="00C15F1D"/>
    <w:rsid w:val="00C1640C"/>
    <w:rsid w:val="00C2073D"/>
    <w:rsid w:val="00C30757"/>
    <w:rsid w:val="00C312FA"/>
    <w:rsid w:val="00C31E09"/>
    <w:rsid w:val="00C4339F"/>
    <w:rsid w:val="00C43406"/>
    <w:rsid w:val="00C45B15"/>
    <w:rsid w:val="00C51CDF"/>
    <w:rsid w:val="00C52DAD"/>
    <w:rsid w:val="00C538F8"/>
    <w:rsid w:val="00C56401"/>
    <w:rsid w:val="00C619B7"/>
    <w:rsid w:val="00C619BD"/>
    <w:rsid w:val="00C6331D"/>
    <w:rsid w:val="00C7074A"/>
    <w:rsid w:val="00C715F6"/>
    <w:rsid w:val="00C74492"/>
    <w:rsid w:val="00C77369"/>
    <w:rsid w:val="00C8464E"/>
    <w:rsid w:val="00C87519"/>
    <w:rsid w:val="00C94804"/>
    <w:rsid w:val="00C94A85"/>
    <w:rsid w:val="00C96F0D"/>
    <w:rsid w:val="00CA72F1"/>
    <w:rsid w:val="00CB0057"/>
    <w:rsid w:val="00CB1B14"/>
    <w:rsid w:val="00CB2756"/>
    <w:rsid w:val="00CB2A64"/>
    <w:rsid w:val="00CB71B6"/>
    <w:rsid w:val="00CC0A57"/>
    <w:rsid w:val="00CC0FEC"/>
    <w:rsid w:val="00CC362B"/>
    <w:rsid w:val="00CC4977"/>
    <w:rsid w:val="00CC4E35"/>
    <w:rsid w:val="00CC5A37"/>
    <w:rsid w:val="00CD3958"/>
    <w:rsid w:val="00CD51A9"/>
    <w:rsid w:val="00CD557E"/>
    <w:rsid w:val="00CD7DC3"/>
    <w:rsid w:val="00CE316F"/>
    <w:rsid w:val="00CF3028"/>
    <w:rsid w:val="00CF5E44"/>
    <w:rsid w:val="00CF713D"/>
    <w:rsid w:val="00D01A57"/>
    <w:rsid w:val="00D02575"/>
    <w:rsid w:val="00D0431E"/>
    <w:rsid w:val="00D04B41"/>
    <w:rsid w:val="00D10521"/>
    <w:rsid w:val="00D1076B"/>
    <w:rsid w:val="00D115C7"/>
    <w:rsid w:val="00D16889"/>
    <w:rsid w:val="00D232BC"/>
    <w:rsid w:val="00D24213"/>
    <w:rsid w:val="00D31618"/>
    <w:rsid w:val="00D35448"/>
    <w:rsid w:val="00D378E5"/>
    <w:rsid w:val="00D42A64"/>
    <w:rsid w:val="00D4666C"/>
    <w:rsid w:val="00D509F2"/>
    <w:rsid w:val="00D51BBB"/>
    <w:rsid w:val="00D5309C"/>
    <w:rsid w:val="00D55AC6"/>
    <w:rsid w:val="00D5661E"/>
    <w:rsid w:val="00D6393D"/>
    <w:rsid w:val="00D67BD5"/>
    <w:rsid w:val="00D71659"/>
    <w:rsid w:val="00D72A68"/>
    <w:rsid w:val="00D75165"/>
    <w:rsid w:val="00D75AFB"/>
    <w:rsid w:val="00D77498"/>
    <w:rsid w:val="00D825DC"/>
    <w:rsid w:val="00D85C71"/>
    <w:rsid w:val="00D87CB8"/>
    <w:rsid w:val="00D87CEB"/>
    <w:rsid w:val="00D903AF"/>
    <w:rsid w:val="00D97486"/>
    <w:rsid w:val="00DA207E"/>
    <w:rsid w:val="00DB3CFF"/>
    <w:rsid w:val="00DC67FA"/>
    <w:rsid w:val="00DD006B"/>
    <w:rsid w:val="00DD2398"/>
    <w:rsid w:val="00DD35E8"/>
    <w:rsid w:val="00DE51C2"/>
    <w:rsid w:val="00DF253A"/>
    <w:rsid w:val="00DF2DB4"/>
    <w:rsid w:val="00DF410E"/>
    <w:rsid w:val="00DF7535"/>
    <w:rsid w:val="00DF75BD"/>
    <w:rsid w:val="00E001BF"/>
    <w:rsid w:val="00E00D08"/>
    <w:rsid w:val="00E01302"/>
    <w:rsid w:val="00E223F8"/>
    <w:rsid w:val="00E25A02"/>
    <w:rsid w:val="00E30843"/>
    <w:rsid w:val="00E31F40"/>
    <w:rsid w:val="00E32448"/>
    <w:rsid w:val="00E34975"/>
    <w:rsid w:val="00E37568"/>
    <w:rsid w:val="00E41F8F"/>
    <w:rsid w:val="00E47E43"/>
    <w:rsid w:val="00E5014D"/>
    <w:rsid w:val="00E548B0"/>
    <w:rsid w:val="00E55512"/>
    <w:rsid w:val="00E610C1"/>
    <w:rsid w:val="00E62C4D"/>
    <w:rsid w:val="00E63446"/>
    <w:rsid w:val="00E64C3A"/>
    <w:rsid w:val="00E725DB"/>
    <w:rsid w:val="00E73FD7"/>
    <w:rsid w:val="00E755BC"/>
    <w:rsid w:val="00E7707D"/>
    <w:rsid w:val="00E80750"/>
    <w:rsid w:val="00E8430C"/>
    <w:rsid w:val="00E86E5B"/>
    <w:rsid w:val="00E923A9"/>
    <w:rsid w:val="00E953C4"/>
    <w:rsid w:val="00EA32B6"/>
    <w:rsid w:val="00EA606D"/>
    <w:rsid w:val="00EB1C65"/>
    <w:rsid w:val="00EB2770"/>
    <w:rsid w:val="00EB3525"/>
    <w:rsid w:val="00EB562D"/>
    <w:rsid w:val="00EB6692"/>
    <w:rsid w:val="00EC7E16"/>
    <w:rsid w:val="00ED3242"/>
    <w:rsid w:val="00ED4320"/>
    <w:rsid w:val="00ED4F57"/>
    <w:rsid w:val="00ED67B8"/>
    <w:rsid w:val="00EE147A"/>
    <w:rsid w:val="00EE2928"/>
    <w:rsid w:val="00EE4BE0"/>
    <w:rsid w:val="00EF20C0"/>
    <w:rsid w:val="00EF2FA4"/>
    <w:rsid w:val="00EF59C2"/>
    <w:rsid w:val="00F00547"/>
    <w:rsid w:val="00F00ECE"/>
    <w:rsid w:val="00F01E17"/>
    <w:rsid w:val="00F03A80"/>
    <w:rsid w:val="00F1194D"/>
    <w:rsid w:val="00F12CB2"/>
    <w:rsid w:val="00F1579E"/>
    <w:rsid w:val="00F21B30"/>
    <w:rsid w:val="00F22B52"/>
    <w:rsid w:val="00F22D14"/>
    <w:rsid w:val="00F24248"/>
    <w:rsid w:val="00F24783"/>
    <w:rsid w:val="00F257E0"/>
    <w:rsid w:val="00F26C0C"/>
    <w:rsid w:val="00F3169C"/>
    <w:rsid w:val="00F317C9"/>
    <w:rsid w:val="00F3222F"/>
    <w:rsid w:val="00F34E79"/>
    <w:rsid w:val="00F35006"/>
    <w:rsid w:val="00F37713"/>
    <w:rsid w:val="00F41D07"/>
    <w:rsid w:val="00F437FC"/>
    <w:rsid w:val="00F5377B"/>
    <w:rsid w:val="00F568BA"/>
    <w:rsid w:val="00F63369"/>
    <w:rsid w:val="00F64077"/>
    <w:rsid w:val="00F64DEC"/>
    <w:rsid w:val="00F6587F"/>
    <w:rsid w:val="00F70E6A"/>
    <w:rsid w:val="00F7264F"/>
    <w:rsid w:val="00F77928"/>
    <w:rsid w:val="00F8163C"/>
    <w:rsid w:val="00F81FD7"/>
    <w:rsid w:val="00F827A9"/>
    <w:rsid w:val="00F864C6"/>
    <w:rsid w:val="00F86B4B"/>
    <w:rsid w:val="00F9404F"/>
    <w:rsid w:val="00F966FB"/>
    <w:rsid w:val="00FA1E1E"/>
    <w:rsid w:val="00FA2925"/>
    <w:rsid w:val="00FB4015"/>
    <w:rsid w:val="00FB7694"/>
    <w:rsid w:val="00FB7BE6"/>
    <w:rsid w:val="00FC2FB0"/>
    <w:rsid w:val="00FC4846"/>
    <w:rsid w:val="00FD2E40"/>
    <w:rsid w:val="00FD56DE"/>
    <w:rsid w:val="00FE0265"/>
    <w:rsid w:val="00FE03E9"/>
    <w:rsid w:val="00FE12A1"/>
    <w:rsid w:val="00FE1348"/>
    <w:rsid w:val="00FE3626"/>
    <w:rsid w:val="00FE3BE2"/>
    <w:rsid w:val="00FE5969"/>
    <w:rsid w:val="00FE73B4"/>
    <w:rsid w:val="00FF0099"/>
    <w:rsid w:val="00FF08B9"/>
    <w:rsid w:val="00FF121F"/>
    <w:rsid w:val="00FF32E5"/>
    <w:rsid w:val="00FF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nhstopaddress">
    <w:name w:val="nhs_topaddress"/>
    <w:basedOn w:val="Normal"/>
    <w:pPr>
      <w:tabs>
        <w:tab w:val="left" w:pos="993"/>
      </w:tabs>
    </w:pPr>
    <w:rPr>
      <w:kern w:val="16"/>
      <w:sz w:val="18"/>
      <w:szCs w:val="20"/>
    </w:rPr>
  </w:style>
  <w:style w:type="paragraph" w:styleId="BodyText">
    <w:name w:val="Body Text"/>
    <w:basedOn w:val="Normal"/>
    <w:pPr>
      <w:tabs>
        <w:tab w:val="left" w:pos="4500"/>
      </w:tabs>
      <w:jc w:val="both"/>
    </w:pPr>
    <w:rPr>
      <w:rFonts w:ascii="Arial" w:hAnsi="Arial" w:cs="Arial"/>
    </w:rPr>
  </w:style>
  <w:style w:type="paragraph" w:styleId="BodyTextIndent">
    <w:name w:val="Body Text Indent"/>
    <w:basedOn w:val="Normal"/>
    <w:pPr>
      <w:tabs>
        <w:tab w:val="left" w:pos="720"/>
        <w:tab w:val="left" w:pos="1080"/>
        <w:tab w:val="left" w:pos="4500"/>
        <w:tab w:val="left" w:pos="6120"/>
      </w:tabs>
      <w:ind w:left="1080" w:hanging="108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FE1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12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EERC\Application%20Data\Microsoft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E0523-99C3-461E-8B57-76F68B98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Lanarkshire Forensic Service</vt:lpstr>
    </vt:vector>
  </TitlesOfParts>
  <Company>LPCT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Lanarkshire Forensic Service</dc:title>
  <dc:subject/>
  <dc:creator>GREERC</dc:creator>
  <cp:keywords/>
  <cp:lastModifiedBy>barclayc</cp:lastModifiedBy>
  <cp:revision>2</cp:revision>
  <cp:lastPrinted>2016-02-16T14:53:00Z</cp:lastPrinted>
  <dcterms:created xsi:type="dcterms:W3CDTF">2016-02-16T15:08:00Z</dcterms:created>
  <dcterms:modified xsi:type="dcterms:W3CDTF">2016-02-16T15:08:00Z</dcterms:modified>
</cp:coreProperties>
</file>