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47AE" w14:textId="77777777" w:rsidR="008F19CD" w:rsidRPr="00AF0364" w:rsidRDefault="00AF0364">
      <w:pPr>
        <w:rPr>
          <w:b/>
          <w:vanish/>
        </w:rPr>
      </w:pPr>
      <w:r w:rsidRPr="00AF0364">
        <w:rPr>
          <w:b/>
          <w:vanish/>
        </w:rPr>
        <w:t xml:space="preserve">Please </w:t>
      </w:r>
      <w:r w:rsidR="0034507E">
        <w:rPr>
          <w:b/>
          <w:vanish/>
        </w:rPr>
        <w:t xml:space="preserve">double click on or </w:t>
      </w:r>
      <w:r w:rsidRPr="00AF0364">
        <w:rPr>
          <w:b/>
          <w:vanish/>
        </w:rPr>
        <w:t>tab between fields to complete</w:t>
      </w:r>
    </w:p>
    <w:p w14:paraId="3966DE90" w14:textId="77777777" w:rsidR="008F19CD" w:rsidRDefault="008F19CD"/>
    <w:p w14:paraId="3A7519FF" w14:textId="77777777" w:rsidR="008F19CD" w:rsidRDefault="008F19CD"/>
    <w:p w14:paraId="397323C1" w14:textId="77777777" w:rsidR="008F19CD" w:rsidRDefault="008F19CD"/>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992"/>
        <w:gridCol w:w="2552"/>
      </w:tblGrid>
      <w:tr w:rsidR="00CB4281" w14:paraId="3A5188DF" w14:textId="77777777" w:rsidTr="00BA4195">
        <w:trPr>
          <w:trHeight w:val="850"/>
        </w:trPr>
        <w:tc>
          <w:tcPr>
            <w:tcW w:w="6062" w:type="dxa"/>
            <w:tcBorders>
              <w:top w:val="nil"/>
              <w:left w:val="nil"/>
              <w:bottom w:val="nil"/>
              <w:right w:val="nil"/>
            </w:tcBorders>
          </w:tcPr>
          <w:p w14:paraId="112F6DF8" w14:textId="77777777" w:rsidR="00CB4281" w:rsidRDefault="00CB4281" w:rsidP="00513915"/>
        </w:tc>
        <w:tc>
          <w:tcPr>
            <w:tcW w:w="3544" w:type="dxa"/>
            <w:gridSpan w:val="2"/>
            <w:vMerge w:val="restart"/>
            <w:tcBorders>
              <w:top w:val="nil"/>
              <w:left w:val="nil"/>
              <w:bottom w:val="nil"/>
              <w:right w:val="nil"/>
            </w:tcBorders>
          </w:tcPr>
          <w:p w14:paraId="639A882D" w14:textId="1AA16352" w:rsidR="00CB4281" w:rsidRPr="00BA4195" w:rsidRDefault="00F732FB" w:rsidP="00CB4281">
            <w:pPr>
              <w:rPr>
                <w:rFonts w:ascii="Arial Narrow" w:hAnsi="Arial Narrow"/>
                <w:sz w:val="16"/>
                <w:szCs w:val="16"/>
              </w:rPr>
            </w:pPr>
            <w:r>
              <w:rPr>
                <w:rFonts w:ascii="Arial Narrow" w:hAnsi="Arial Narrow"/>
                <w:b/>
                <w:sz w:val="16"/>
                <w:szCs w:val="16"/>
              </w:rPr>
              <w:fldChar w:fldCharType="begin">
                <w:ffData>
                  <w:name w:val="Text1"/>
                  <w:enabled/>
                  <w:calcOnExit w:val="0"/>
                  <w:textInput>
                    <w:default w:val="Name Name"/>
                    <w:maxLength w:val="20"/>
                  </w:textInput>
                </w:ffData>
              </w:fldChar>
            </w:r>
            <w:bookmarkStart w:id="0" w:name="Text1"/>
            <w:r>
              <w:rPr>
                <w:rFonts w:ascii="Arial Narrow" w:hAnsi="Arial Narrow"/>
                <w:b/>
                <w:sz w:val="16"/>
                <w:szCs w:val="16"/>
              </w:rPr>
              <w:instrText xml:space="preserve"> FORMTEXT </w:instrText>
            </w:r>
            <w:r>
              <w:rPr>
                <w:rFonts w:ascii="Arial Narrow" w:hAnsi="Arial Narrow"/>
                <w:b/>
                <w:sz w:val="16"/>
                <w:szCs w:val="16"/>
              </w:rPr>
            </w:r>
            <w:r>
              <w:rPr>
                <w:rFonts w:ascii="Arial Narrow" w:hAnsi="Arial Narrow"/>
                <w:b/>
                <w:sz w:val="16"/>
                <w:szCs w:val="16"/>
              </w:rPr>
              <w:fldChar w:fldCharType="separate"/>
            </w:r>
            <w:r w:rsidR="009D48C2">
              <w:rPr>
                <w:rFonts w:ascii="Arial Narrow" w:hAnsi="Arial Narrow"/>
                <w:b/>
                <w:sz w:val="16"/>
                <w:szCs w:val="16"/>
              </w:rPr>
              <w:t> </w:t>
            </w:r>
            <w:r w:rsidR="009D48C2">
              <w:rPr>
                <w:rFonts w:ascii="Arial Narrow" w:hAnsi="Arial Narrow"/>
                <w:b/>
                <w:sz w:val="16"/>
                <w:szCs w:val="16"/>
              </w:rPr>
              <w:t> </w:t>
            </w:r>
            <w:r w:rsidR="009D48C2">
              <w:rPr>
                <w:rFonts w:ascii="Arial Narrow" w:hAnsi="Arial Narrow"/>
                <w:b/>
                <w:sz w:val="16"/>
                <w:szCs w:val="16"/>
              </w:rPr>
              <w:t> </w:t>
            </w:r>
            <w:r w:rsidR="009D48C2">
              <w:rPr>
                <w:rFonts w:ascii="Arial Narrow" w:hAnsi="Arial Narrow"/>
                <w:b/>
                <w:sz w:val="16"/>
                <w:szCs w:val="16"/>
              </w:rPr>
              <w:t> </w:t>
            </w:r>
            <w:r w:rsidR="009D48C2">
              <w:rPr>
                <w:rFonts w:ascii="Arial Narrow" w:hAnsi="Arial Narrow"/>
                <w:b/>
                <w:sz w:val="16"/>
                <w:szCs w:val="16"/>
              </w:rPr>
              <w:t> </w:t>
            </w:r>
            <w:r>
              <w:rPr>
                <w:rFonts w:ascii="Arial Narrow" w:hAnsi="Arial Narrow"/>
                <w:b/>
                <w:sz w:val="16"/>
                <w:szCs w:val="16"/>
              </w:rPr>
              <w:fldChar w:fldCharType="end"/>
            </w:r>
            <w:bookmarkEnd w:id="0"/>
            <w:r w:rsidR="00DC3486">
              <w:rPr>
                <w:rFonts w:ascii="Arial Narrow" w:hAnsi="Arial Narrow"/>
                <w:sz w:val="16"/>
                <w:szCs w:val="16"/>
              </w:rPr>
              <w:t xml:space="preserve">– </w:t>
            </w:r>
            <w:r>
              <w:rPr>
                <w:rFonts w:ascii="Arial Narrow" w:hAnsi="Arial Narrow"/>
                <w:sz w:val="16"/>
                <w:szCs w:val="16"/>
              </w:rPr>
              <w:fldChar w:fldCharType="begin">
                <w:ffData>
                  <w:name w:val="Text2"/>
                  <w:enabled/>
                  <w:calcOnExit w:val="0"/>
                  <w:textInput>
                    <w:default w:val="Job Title"/>
                    <w:maxLength w:val="40"/>
                  </w:textInput>
                </w:ffData>
              </w:fldChar>
            </w:r>
            <w:bookmarkStart w:id="1" w:name="Text2"/>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072D08">
              <w:rPr>
                <w:rFonts w:ascii="Arial Narrow" w:hAnsi="Arial Narrow"/>
                <w:sz w:val="16"/>
                <w:szCs w:val="16"/>
              </w:rPr>
              <w:t> </w:t>
            </w:r>
            <w:r w:rsidR="00072D08">
              <w:rPr>
                <w:rFonts w:ascii="Arial Narrow" w:hAnsi="Arial Narrow"/>
                <w:sz w:val="16"/>
                <w:szCs w:val="16"/>
              </w:rPr>
              <w:t> </w:t>
            </w:r>
            <w:r w:rsidR="00072D08">
              <w:rPr>
                <w:rFonts w:ascii="Arial Narrow" w:hAnsi="Arial Narrow"/>
                <w:sz w:val="16"/>
                <w:szCs w:val="16"/>
              </w:rPr>
              <w:t> </w:t>
            </w:r>
            <w:r w:rsidR="00072D08">
              <w:rPr>
                <w:rFonts w:ascii="Arial Narrow" w:hAnsi="Arial Narrow"/>
                <w:sz w:val="16"/>
                <w:szCs w:val="16"/>
              </w:rPr>
              <w:t> </w:t>
            </w:r>
            <w:r w:rsidR="00072D08">
              <w:rPr>
                <w:rFonts w:ascii="Arial Narrow" w:hAnsi="Arial Narrow"/>
                <w:sz w:val="16"/>
                <w:szCs w:val="16"/>
              </w:rPr>
              <w:t> </w:t>
            </w:r>
            <w:r>
              <w:rPr>
                <w:rFonts w:ascii="Arial Narrow" w:hAnsi="Arial Narrow"/>
                <w:sz w:val="16"/>
                <w:szCs w:val="16"/>
              </w:rPr>
              <w:fldChar w:fldCharType="end"/>
            </w:r>
            <w:bookmarkEnd w:id="1"/>
          </w:p>
          <w:p w14:paraId="3A671252" w14:textId="77777777" w:rsidR="00CB4281" w:rsidRPr="00BA4195" w:rsidRDefault="00CB4281" w:rsidP="00CB4281">
            <w:pPr>
              <w:rPr>
                <w:rFonts w:ascii="Arial Narrow" w:hAnsi="Arial Narrow"/>
                <w:sz w:val="16"/>
                <w:szCs w:val="16"/>
              </w:rPr>
            </w:pPr>
          </w:p>
          <w:p w14:paraId="1F36A3D1" w14:textId="77777777" w:rsidR="000463F2" w:rsidRPr="00BA4195" w:rsidRDefault="00F732FB" w:rsidP="00CB4281">
            <w:pPr>
              <w:rPr>
                <w:rFonts w:ascii="Arial Narrow" w:hAnsi="Arial Narrow"/>
                <w:sz w:val="16"/>
                <w:szCs w:val="16"/>
              </w:rPr>
            </w:pPr>
            <w:r>
              <w:rPr>
                <w:rFonts w:ascii="Arial Narrow" w:hAnsi="Arial Narrow"/>
                <w:sz w:val="16"/>
                <w:szCs w:val="16"/>
                <w:shd w:val="clear" w:color="auto" w:fill="FFFFFF"/>
              </w:rPr>
              <w:fldChar w:fldCharType="begin">
                <w:ffData>
                  <w:name w:val="Text3"/>
                  <w:enabled/>
                  <w:calcOnExit w:val="0"/>
                  <w:textInput>
                    <w:default w:val="Department"/>
                    <w:maxLength w:val="25"/>
                  </w:textInput>
                </w:ffData>
              </w:fldChar>
            </w:r>
            <w:bookmarkStart w:id="2" w:name="Text3"/>
            <w:r>
              <w:rPr>
                <w:rFonts w:ascii="Arial Narrow" w:hAnsi="Arial Narrow"/>
                <w:sz w:val="16"/>
                <w:szCs w:val="16"/>
                <w:shd w:val="clear" w:color="auto" w:fill="FFFFFF"/>
              </w:rPr>
              <w:instrText xml:space="preserve"> FORMTEXT </w:instrText>
            </w:r>
            <w:r>
              <w:rPr>
                <w:rFonts w:ascii="Arial Narrow" w:hAnsi="Arial Narrow"/>
                <w:sz w:val="16"/>
                <w:szCs w:val="16"/>
                <w:shd w:val="clear" w:color="auto" w:fill="FFFFFF"/>
              </w:rPr>
            </w:r>
            <w:r>
              <w:rPr>
                <w:rFonts w:ascii="Arial Narrow" w:hAnsi="Arial Narrow"/>
                <w:sz w:val="16"/>
                <w:szCs w:val="16"/>
                <w:shd w:val="clear" w:color="auto" w:fill="FFFFFF"/>
              </w:rPr>
              <w:fldChar w:fldCharType="separate"/>
            </w:r>
            <w:r w:rsidR="009D48C2">
              <w:rPr>
                <w:rFonts w:ascii="Arial Narrow" w:hAnsi="Arial Narrow"/>
                <w:sz w:val="16"/>
                <w:szCs w:val="16"/>
                <w:shd w:val="clear" w:color="auto" w:fill="FFFFFF"/>
              </w:rPr>
              <w:t> </w:t>
            </w:r>
            <w:r w:rsidR="009D48C2">
              <w:rPr>
                <w:rFonts w:ascii="Arial Narrow" w:hAnsi="Arial Narrow"/>
                <w:sz w:val="16"/>
                <w:szCs w:val="16"/>
                <w:shd w:val="clear" w:color="auto" w:fill="FFFFFF"/>
              </w:rPr>
              <w:t> </w:t>
            </w:r>
            <w:r w:rsidR="009D48C2">
              <w:rPr>
                <w:rFonts w:ascii="Arial Narrow" w:hAnsi="Arial Narrow"/>
                <w:sz w:val="16"/>
                <w:szCs w:val="16"/>
                <w:shd w:val="clear" w:color="auto" w:fill="FFFFFF"/>
              </w:rPr>
              <w:t> </w:t>
            </w:r>
            <w:r w:rsidR="009D48C2">
              <w:rPr>
                <w:rFonts w:ascii="Arial Narrow" w:hAnsi="Arial Narrow"/>
                <w:sz w:val="16"/>
                <w:szCs w:val="16"/>
                <w:shd w:val="clear" w:color="auto" w:fill="FFFFFF"/>
              </w:rPr>
              <w:t> </w:t>
            </w:r>
            <w:r w:rsidR="009D48C2">
              <w:rPr>
                <w:rFonts w:ascii="Arial Narrow" w:hAnsi="Arial Narrow"/>
                <w:sz w:val="16"/>
                <w:szCs w:val="16"/>
                <w:shd w:val="clear" w:color="auto" w:fill="FFFFFF"/>
              </w:rPr>
              <w:t> </w:t>
            </w:r>
            <w:r>
              <w:rPr>
                <w:rFonts w:ascii="Arial Narrow" w:hAnsi="Arial Narrow"/>
                <w:sz w:val="16"/>
                <w:szCs w:val="16"/>
                <w:shd w:val="clear" w:color="auto" w:fill="FFFFFF"/>
              </w:rPr>
              <w:fldChar w:fldCharType="end"/>
            </w:r>
            <w:bookmarkEnd w:id="2"/>
            <w:r w:rsidR="00DC3486">
              <w:rPr>
                <w:rFonts w:ascii="Arial Narrow" w:hAnsi="Arial Narrow"/>
                <w:sz w:val="16"/>
                <w:szCs w:val="16"/>
              </w:rPr>
              <w:t xml:space="preserve"> Department</w:t>
            </w:r>
          </w:p>
          <w:p w14:paraId="0E373C1B" w14:textId="364B8C47" w:rsidR="00CB4281" w:rsidRPr="00BA4195" w:rsidRDefault="00F732FB" w:rsidP="00CB4281">
            <w:pPr>
              <w:rPr>
                <w:rFonts w:ascii="Arial Narrow" w:hAnsi="Arial Narrow"/>
                <w:sz w:val="16"/>
                <w:szCs w:val="16"/>
              </w:rPr>
            </w:pPr>
            <w:r>
              <w:rPr>
                <w:rFonts w:ascii="Arial Narrow" w:hAnsi="Arial Narrow"/>
                <w:sz w:val="16"/>
                <w:szCs w:val="16"/>
              </w:rPr>
              <w:fldChar w:fldCharType="begin">
                <w:ffData>
                  <w:name w:val="Text4"/>
                  <w:enabled/>
                  <w:calcOnExit w:val="0"/>
                  <w:textInput>
                    <w:default w:val="Address line 1"/>
                    <w:maxLength w:val="40"/>
                  </w:textInput>
                </w:ffData>
              </w:fldChar>
            </w:r>
            <w:bookmarkStart w:id="3" w:name="Text4"/>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AD5DE5">
              <w:rPr>
                <w:rFonts w:ascii="Arial Narrow" w:hAnsi="Arial Narrow"/>
                <w:sz w:val="16"/>
                <w:szCs w:val="16"/>
              </w:rPr>
              <w:t xml:space="preserve"> </w:t>
            </w:r>
            <w:r>
              <w:rPr>
                <w:rFonts w:ascii="Arial Narrow" w:hAnsi="Arial Narrow"/>
                <w:sz w:val="16"/>
                <w:szCs w:val="16"/>
              </w:rPr>
              <w:fldChar w:fldCharType="end"/>
            </w:r>
            <w:bookmarkEnd w:id="3"/>
          </w:p>
          <w:p w14:paraId="78098D9B" w14:textId="77777777" w:rsidR="00CB4281" w:rsidRPr="00BA4195" w:rsidRDefault="00F732FB" w:rsidP="00CB4281">
            <w:pPr>
              <w:rPr>
                <w:rFonts w:ascii="Arial Narrow" w:hAnsi="Arial Narrow"/>
                <w:sz w:val="16"/>
                <w:szCs w:val="16"/>
              </w:rPr>
            </w:pPr>
            <w:r>
              <w:rPr>
                <w:rFonts w:ascii="Arial Narrow" w:hAnsi="Arial Narrow"/>
                <w:sz w:val="16"/>
                <w:szCs w:val="16"/>
              </w:rPr>
              <w:fldChar w:fldCharType="begin">
                <w:ffData>
                  <w:name w:val="Text5"/>
                  <w:enabled/>
                  <w:calcOnExit w:val="0"/>
                  <w:textInput>
                    <w:default w:val="Address line 2"/>
                    <w:maxLength w:val="40"/>
                  </w:textInput>
                </w:ffData>
              </w:fldChar>
            </w:r>
            <w:bookmarkStart w:id="4" w:name="Text5"/>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9D48C2">
              <w:rPr>
                <w:rFonts w:ascii="Arial Narrow" w:hAnsi="Arial Narrow"/>
                <w:sz w:val="16"/>
                <w:szCs w:val="16"/>
              </w:rPr>
              <w:t> </w:t>
            </w:r>
            <w:r w:rsidR="009D48C2">
              <w:rPr>
                <w:rFonts w:ascii="Arial Narrow" w:hAnsi="Arial Narrow"/>
                <w:sz w:val="16"/>
                <w:szCs w:val="16"/>
              </w:rPr>
              <w:t> </w:t>
            </w:r>
            <w:r w:rsidR="009D48C2">
              <w:rPr>
                <w:rFonts w:ascii="Arial Narrow" w:hAnsi="Arial Narrow"/>
                <w:sz w:val="16"/>
                <w:szCs w:val="16"/>
              </w:rPr>
              <w:t> </w:t>
            </w:r>
            <w:r w:rsidR="009D48C2">
              <w:rPr>
                <w:rFonts w:ascii="Arial Narrow" w:hAnsi="Arial Narrow"/>
                <w:sz w:val="16"/>
                <w:szCs w:val="16"/>
              </w:rPr>
              <w:t> </w:t>
            </w:r>
            <w:r w:rsidR="009D48C2">
              <w:rPr>
                <w:rFonts w:ascii="Arial Narrow" w:hAnsi="Arial Narrow"/>
                <w:sz w:val="16"/>
                <w:szCs w:val="16"/>
              </w:rPr>
              <w:t> </w:t>
            </w:r>
            <w:r>
              <w:rPr>
                <w:rFonts w:ascii="Arial Narrow" w:hAnsi="Arial Narrow"/>
                <w:sz w:val="16"/>
                <w:szCs w:val="16"/>
              </w:rPr>
              <w:fldChar w:fldCharType="end"/>
            </w:r>
            <w:bookmarkEnd w:id="4"/>
          </w:p>
          <w:p w14:paraId="218A5D2F" w14:textId="77777777" w:rsidR="00CB4281" w:rsidRPr="00BA4195" w:rsidRDefault="00F732FB" w:rsidP="00CB4281">
            <w:pPr>
              <w:rPr>
                <w:rFonts w:ascii="Arial Narrow" w:hAnsi="Arial Narrow"/>
                <w:sz w:val="16"/>
                <w:szCs w:val="16"/>
              </w:rPr>
            </w:pPr>
            <w:r>
              <w:rPr>
                <w:rFonts w:ascii="Arial Narrow" w:hAnsi="Arial Narrow"/>
                <w:sz w:val="16"/>
                <w:szCs w:val="16"/>
              </w:rPr>
              <w:fldChar w:fldCharType="begin">
                <w:ffData>
                  <w:name w:val="Text6"/>
                  <w:enabled/>
                  <w:calcOnExit w:val="0"/>
                  <w:textInput>
                    <w:default w:val="Address line 3"/>
                    <w:maxLength w:val="40"/>
                  </w:textInput>
                </w:ffData>
              </w:fldChar>
            </w:r>
            <w:bookmarkStart w:id="5" w:name="Text6"/>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9D48C2">
              <w:rPr>
                <w:rFonts w:ascii="Arial Narrow" w:hAnsi="Arial Narrow"/>
                <w:sz w:val="16"/>
                <w:szCs w:val="16"/>
              </w:rPr>
              <w:t> </w:t>
            </w:r>
            <w:r w:rsidR="009D48C2">
              <w:rPr>
                <w:rFonts w:ascii="Arial Narrow" w:hAnsi="Arial Narrow"/>
                <w:sz w:val="16"/>
                <w:szCs w:val="16"/>
              </w:rPr>
              <w:t> </w:t>
            </w:r>
            <w:r w:rsidR="009D48C2">
              <w:rPr>
                <w:rFonts w:ascii="Arial Narrow" w:hAnsi="Arial Narrow"/>
                <w:sz w:val="16"/>
                <w:szCs w:val="16"/>
              </w:rPr>
              <w:t> </w:t>
            </w:r>
            <w:r w:rsidR="009D48C2">
              <w:rPr>
                <w:rFonts w:ascii="Arial Narrow" w:hAnsi="Arial Narrow"/>
                <w:sz w:val="16"/>
                <w:szCs w:val="16"/>
              </w:rPr>
              <w:t> </w:t>
            </w:r>
            <w:r w:rsidR="009D48C2">
              <w:rPr>
                <w:rFonts w:ascii="Arial Narrow" w:hAnsi="Arial Narrow"/>
                <w:sz w:val="16"/>
                <w:szCs w:val="16"/>
              </w:rPr>
              <w:t> </w:t>
            </w:r>
            <w:r>
              <w:rPr>
                <w:rFonts w:ascii="Arial Narrow" w:hAnsi="Arial Narrow"/>
                <w:sz w:val="16"/>
                <w:szCs w:val="16"/>
              </w:rPr>
              <w:fldChar w:fldCharType="end"/>
            </w:r>
            <w:bookmarkEnd w:id="5"/>
          </w:p>
          <w:p w14:paraId="5425A0E0" w14:textId="77777777" w:rsidR="00CB4281" w:rsidRPr="00BA4195" w:rsidRDefault="00F732FB" w:rsidP="00CB4281">
            <w:pPr>
              <w:rPr>
                <w:rFonts w:ascii="Arial Narrow" w:hAnsi="Arial Narrow"/>
                <w:sz w:val="16"/>
                <w:szCs w:val="16"/>
              </w:rPr>
            </w:pPr>
            <w:r>
              <w:rPr>
                <w:rFonts w:ascii="Arial Narrow" w:hAnsi="Arial Narrow"/>
                <w:sz w:val="16"/>
                <w:szCs w:val="16"/>
              </w:rPr>
              <w:fldChar w:fldCharType="begin">
                <w:ffData>
                  <w:name w:val="Text7"/>
                  <w:enabled/>
                  <w:calcOnExit w:val="0"/>
                  <w:textInput>
                    <w:default w:val="Address line 4"/>
                    <w:maxLength w:val="40"/>
                  </w:textInput>
                </w:ffData>
              </w:fldChar>
            </w:r>
            <w:bookmarkStart w:id="6" w:name="Text7"/>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8B78B3">
              <w:rPr>
                <w:rFonts w:ascii="Arial Narrow" w:hAnsi="Arial Narrow"/>
                <w:sz w:val="16"/>
                <w:szCs w:val="16"/>
              </w:rPr>
              <w:t> </w:t>
            </w:r>
            <w:r w:rsidR="008B78B3">
              <w:rPr>
                <w:rFonts w:ascii="Arial Narrow" w:hAnsi="Arial Narrow"/>
                <w:sz w:val="16"/>
                <w:szCs w:val="16"/>
              </w:rPr>
              <w:t> </w:t>
            </w:r>
            <w:r w:rsidR="008B78B3">
              <w:rPr>
                <w:rFonts w:ascii="Arial Narrow" w:hAnsi="Arial Narrow"/>
                <w:sz w:val="16"/>
                <w:szCs w:val="16"/>
              </w:rPr>
              <w:t> </w:t>
            </w:r>
            <w:r w:rsidR="008B78B3">
              <w:rPr>
                <w:rFonts w:ascii="Arial Narrow" w:hAnsi="Arial Narrow"/>
                <w:sz w:val="16"/>
                <w:szCs w:val="16"/>
              </w:rPr>
              <w:t> </w:t>
            </w:r>
            <w:r w:rsidR="008B78B3">
              <w:rPr>
                <w:rFonts w:ascii="Arial Narrow" w:hAnsi="Arial Narrow"/>
                <w:sz w:val="16"/>
                <w:szCs w:val="16"/>
              </w:rPr>
              <w:t> </w:t>
            </w:r>
            <w:r>
              <w:rPr>
                <w:rFonts w:ascii="Arial Narrow" w:hAnsi="Arial Narrow"/>
                <w:sz w:val="16"/>
                <w:szCs w:val="16"/>
              </w:rPr>
              <w:fldChar w:fldCharType="end"/>
            </w:r>
            <w:bookmarkEnd w:id="6"/>
          </w:p>
          <w:p w14:paraId="4299922F" w14:textId="77777777" w:rsidR="00CB4281" w:rsidRPr="00BA4195" w:rsidRDefault="00CB4281" w:rsidP="00CB4281">
            <w:pPr>
              <w:rPr>
                <w:rFonts w:ascii="Arial Narrow" w:hAnsi="Arial Narrow"/>
                <w:sz w:val="16"/>
                <w:szCs w:val="16"/>
              </w:rPr>
            </w:pPr>
          </w:p>
          <w:p w14:paraId="1889E2A1" w14:textId="01A1C540" w:rsidR="00CB4281" w:rsidRPr="00BA4195" w:rsidRDefault="00CB4281" w:rsidP="00CB4281">
            <w:pPr>
              <w:rPr>
                <w:rFonts w:ascii="Arial Narrow" w:hAnsi="Arial Narrow"/>
                <w:sz w:val="16"/>
                <w:szCs w:val="16"/>
              </w:rPr>
            </w:pPr>
            <w:r w:rsidRPr="00BA4195">
              <w:rPr>
                <w:rFonts w:ascii="Arial Narrow" w:hAnsi="Arial Narrow"/>
                <w:sz w:val="16"/>
                <w:szCs w:val="16"/>
              </w:rPr>
              <w:t xml:space="preserve">Tel: 01382 </w:t>
            </w:r>
            <w:r w:rsidR="00F732FB">
              <w:rPr>
                <w:rFonts w:ascii="Arial Narrow" w:hAnsi="Arial Narrow"/>
                <w:sz w:val="16"/>
                <w:szCs w:val="16"/>
              </w:rPr>
              <w:fldChar w:fldCharType="begin">
                <w:ffData>
                  <w:name w:val="Text8"/>
                  <w:enabled/>
                  <w:calcOnExit w:val="0"/>
                  <w:textInput>
                    <w:default w:val="phone number"/>
                    <w:maxLength w:val="12"/>
                  </w:textInput>
                </w:ffData>
              </w:fldChar>
            </w:r>
            <w:bookmarkStart w:id="7" w:name="Text8"/>
            <w:r w:rsidR="00F732FB">
              <w:rPr>
                <w:rFonts w:ascii="Arial Narrow" w:hAnsi="Arial Narrow"/>
                <w:sz w:val="16"/>
                <w:szCs w:val="16"/>
              </w:rPr>
              <w:instrText xml:space="preserve"> FORMTEXT </w:instrText>
            </w:r>
            <w:r w:rsidR="00F732FB">
              <w:rPr>
                <w:rFonts w:ascii="Arial Narrow" w:hAnsi="Arial Narrow"/>
                <w:sz w:val="16"/>
                <w:szCs w:val="16"/>
              </w:rPr>
            </w:r>
            <w:r w:rsidR="00F732FB">
              <w:rPr>
                <w:rFonts w:ascii="Arial Narrow" w:hAnsi="Arial Narrow"/>
                <w:sz w:val="16"/>
                <w:szCs w:val="16"/>
              </w:rPr>
              <w:fldChar w:fldCharType="separate"/>
            </w:r>
            <w:r w:rsidR="005970A9">
              <w:rPr>
                <w:rFonts w:ascii="Arial Narrow" w:hAnsi="Arial Narrow"/>
                <w:sz w:val="16"/>
                <w:szCs w:val="16"/>
              </w:rPr>
              <w:t>431405</w:t>
            </w:r>
            <w:r w:rsidR="00F732FB">
              <w:rPr>
                <w:rFonts w:ascii="Arial Narrow" w:hAnsi="Arial Narrow"/>
                <w:sz w:val="16"/>
                <w:szCs w:val="16"/>
              </w:rPr>
              <w:fldChar w:fldCharType="end"/>
            </w:r>
            <w:bookmarkEnd w:id="7"/>
          </w:p>
          <w:p w14:paraId="7CC7EDE3" w14:textId="2924D3A8" w:rsidR="00CB4281" w:rsidRPr="00BA4195" w:rsidRDefault="00CB4281" w:rsidP="00CB4281">
            <w:pPr>
              <w:rPr>
                <w:rFonts w:ascii="Arial Narrow" w:hAnsi="Arial Narrow"/>
                <w:sz w:val="16"/>
                <w:szCs w:val="16"/>
              </w:rPr>
            </w:pPr>
            <w:r w:rsidRPr="00BA4195">
              <w:rPr>
                <w:rFonts w:ascii="Arial Narrow" w:hAnsi="Arial Narrow"/>
                <w:sz w:val="16"/>
                <w:szCs w:val="16"/>
              </w:rPr>
              <w:t xml:space="preserve">Email: </w:t>
            </w:r>
            <w:r w:rsidR="00F732FB">
              <w:rPr>
                <w:rFonts w:ascii="Arial Narrow" w:hAnsi="Arial Narrow"/>
                <w:sz w:val="16"/>
                <w:szCs w:val="16"/>
              </w:rPr>
              <w:fldChar w:fldCharType="begin">
                <w:ffData>
                  <w:name w:val="Text9"/>
                  <w:enabled/>
                  <w:calcOnExit w:val="0"/>
                  <w:textInput>
                    <w:default w:val="name.name"/>
                    <w:maxLength w:val="25"/>
                  </w:textInput>
                </w:ffData>
              </w:fldChar>
            </w:r>
            <w:bookmarkStart w:id="8" w:name="Text9"/>
            <w:r w:rsidR="00F732FB">
              <w:rPr>
                <w:rFonts w:ascii="Arial Narrow" w:hAnsi="Arial Narrow"/>
                <w:sz w:val="16"/>
                <w:szCs w:val="16"/>
              </w:rPr>
              <w:instrText xml:space="preserve"> FORMTEXT </w:instrText>
            </w:r>
            <w:r w:rsidR="00F732FB">
              <w:rPr>
                <w:rFonts w:ascii="Arial Narrow" w:hAnsi="Arial Narrow"/>
                <w:sz w:val="16"/>
                <w:szCs w:val="16"/>
              </w:rPr>
            </w:r>
            <w:r w:rsidR="00F732FB">
              <w:rPr>
                <w:rFonts w:ascii="Arial Narrow" w:hAnsi="Arial Narrow"/>
                <w:sz w:val="16"/>
                <w:szCs w:val="16"/>
              </w:rPr>
              <w:fldChar w:fldCharType="separate"/>
            </w:r>
            <w:proofErr w:type="spellStart"/>
            <w:proofErr w:type="gramStart"/>
            <w:r w:rsidR="005970A9">
              <w:rPr>
                <w:rFonts w:ascii="Arial Narrow" w:hAnsi="Arial Narrow"/>
                <w:sz w:val="16"/>
                <w:szCs w:val="16"/>
              </w:rPr>
              <w:t>lauren.holley</w:t>
            </w:r>
            <w:proofErr w:type="spellEnd"/>
            <w:proofErr w:type="gramEnd"/>
            <w:r w:rsidR="00F732FB">
              <w:rPr>
                <w:rFonts w:ascii="Arial Narrow" w:hAnsi="Arial Narrow"/>
                <w:sz w:val="16"/>
                <w:szCs w:val="16"/>
              </w:rPr>
              <w:fldChar w:fldCharType="end"/>
            </w:r>
            <w:bookmarkEnd w:id="8"/>
            <w:r w:rsidR="00F732FB">
              <w:rPr>
                <w:rFonts w:ascii="Arial Narrow" w:hAnsi="Arial Narrow"/>
                <w:sz w:val="16"/>
                <w:szCs w:val="16"/>
              </w:rPr>
              <w:t>@dundeecity.gov.uk</w:t>
            </w:r>
          </w:p>
          <w:p w14:paraId="1CFE0E89" w14:textId="77777777" w:rsidR="000463F2" w:rsidRDefault="000463F2" w:rsidP="00CB4281">
            <w:pPr>
              <w:rPr>
                <w:rFonts w:ascii="Arial Narrow" w:hAnsi="Arial Narrow"/>
                <w:sz w:val="16"/>
                <w:szCs w:val="16"/>
              </w:rPr>
            </w:pPr>
          </w:p>
          <w:p w14:paraId="598054FE" w14:textId="77777777" w:rsidR="00BA4195" w:rsidRDefault="00BA4195" w:rsidP="00CB4281">
            <w:pPr>
              <w:rPr>
                <w:rFonts w:ascii="Arial Narrow" w:hAnsi="Arial Narrow"/>
                <w:sz w:val="16"/>
                <w:szCs w:val="16"/>
              </w:rPr>
            </w:pPr>
            <w:r>
              <w:rPr>
                <w:rFonts w:ascii="Arial Narrow" w:hAnsi="Arial Narrow"/>
                <w:sz w:val="16"/>
                <w:szCs w:val="16"/>
              </w:rPr>
              <w:t>If calling, please ask for</w:t>
            </w:r>
          </w:p>
          <w:p w14:paraId="2B496918" w14:textId="1FDEC6D4" w:rsidR="00F732FB" w:rsidRPr="0038262B" w:rsidRDefault="0038262B" w:rsidP="009D48C2">
            <w:pPr>
              <w:rPr>
                <w:rFonts w:ascii="Arial Narrow" w:hAnsi="Arial Narrow"/>
                <w:b/>
                <w:sz w:val="16"/>
                <w:szCs w:val="16"/>
              </w:rPr>
            </w:pPr>
            <w:r w:rsidRPr="0038262B">
              <w:rPr>
                <w:rFonts w:ascii="Arial Narrow" w:hAnsi="Arial Narrow"/>
                <w:b/>
                <w:sz w:val="16"/>
                <w:szCs w:val="16"/>
              </w:rPr>
              <w:fldChar w:fldCharType="begin">
                <w:ffData>
                  <w:name w:val="Text10"/>
                  <w:enabled/>
                  <w:calcOnExit w:val="0"/>
                  <w:textInput>
                    <w:default w:val="Name Name"/>
                    <w:maxLength w:val="40"/>
                  </w:textInput>
                </w:ffData>
              </w:fldChar>
            </w:r>
            <w:bookmarkStart w:id="9" w:name="Text10"/>
            <w:r w:rsidRPr="0038262B">
              <w:rPr>
                <w:rFonts w:ascii="Arial Narrow" w:hAnsi="Arial Narrow"/>
                <w:b/>
                <w:sz w:val="16"/>
                <w:szCs w:val="16"/>
              </w:rPr>
              <w:instrText xml:space="preserve"> FORMTEXT </w:instrText>
            </w:r>
            <w:r w:rsidRPr="0038262B">
              <w:rPr>
                <w:rFonts w:ascii="Arial Narrow" w:hAnsi="Arial Narrow"/>
                <w:b/>
                <w:sz w:val="16"/>
                <w:szCs w:val="16"/>
              </w:rPr>
            </w:r>
            <w:r w:rsidRPr="0038262B">
              <w:rPr>
                <w:rFonts w:ascii="Arial Narrow" w:hAnsi="Arial Narrow"/>
                <w:b/>
                <w:sz w:val="16"/>
                <w:szCs w:val="16"/>
              </w:rPr>
              <w:fldChar w:fldCharType="separate"/>
            </w:r>
            <w:r w:rsidR="009D48C2">
              <w:rPr>
                <w:rFonts w:ascii="Arial Narrow" w:hAnsi="Arial Narrow"/>
                <w:b/>
                <w:sz w:val="16"/>
                <w:szCs w:val="16"/>
              </w:rPr>
              <w:t> </w:t>
            </w:r>
            <w:r w:rsidR="009D48C2">
              <w:rPr>
                <w:rFonts w:ascii="Arial Narrow" w:hAnsi="Arial Narrow"/>
                <w:b/>
                <w:sz w:val="16"/>
                <w:szCs w:val="16"/>
              </w:rPr>
              <w:t> </w:t>
            </w:r>
            <w:r w:rsidR="009D48C2">
              <w:rPr>
                <w:rFonts w:ascii="Arial Narrow" w:hAnsi="Arial Narrow"/>
                <w:b/>
                <w:sz w:val="16"/>
                <w:szCs w:val="16"/>
              </w:rPr>
              <w:t> </w:t>
            </w:r>
            <w:r w:rsidR="009D48C2">
              <w:rPr>
                <w:rFonts w:ascii="Arial Narrow" w:hAnsi="Arial Narrow"/>
                <w:b/>
                <w:sz w:val="16"/>
                <w:szCs w:val="16"/>
              </w:rPr>
              <w:t> </w:t>
            </w:r>
            <w:r w:rsidR="009D48C2">
              <w:rPr>
                <w:rFonts w:ascii="Arial Narrow" w:hAnsi="Arial Narrow"/>
                <w:b/>
                <w:sz w:val="16"/>
                <w:szCs w:val="16"/>
              </w:rPr>
              <w:t> </w:t>
            </w:r>
            <w:r w:rsidRPr="0038262B">
              <w:rPr>
                <w:rFonts w:ascii="Arial Narrow" w:hAnsi="Arial Narrow"/>
                <w:b/>
                <w:sz w:val="16"/>
                <w:szCs w:val="16"/>
              </w:rPr>
              <w:fldChar w:fldCharType="end"/>
            </w:r>
            <w:bookmarkEnd w:id="9"/>
            <w:r w:rsidR="00F732FB" w:rsidRPr="0038262B">
              <w:rPr>
                <w:rFonts w:ascii="Arial Narrow" w:hAnsi="Arial Narrow"/>
                <w:b/>
                <w:sz w:val="16"/>
                <w:szCs w:val="16"/>
              </w:rPr>
              <w:t xml:space="preserve">, 01382 </w:t>
            </w:r>
            <w:r w:rsidRPr="0038262B">
              <w:rPr>
                <w:rFonts w:ascii="Arial Narrow" w:hAnsi="Arial Narrow"/>
                <w:b/>
                <w:sz w:val="16"/>
                <w:szCs w:val="16"/>
              </w:rPr>
              <w:fldChar w:fldCharType="begin">
                <w:ffData>
                  <w:name w:val="Text11"/>
                  <w:enabled/>
                  <w:calcOnExit w:val="0"/>
                  <w:textInput>
                    <w:default w:val="phone number"/>
                    <w:maxLength w:val="12"/>
                  </w:textInput>
                </w:ffData>
              </w:fldChar>
            </w:r>
            <w:bookmarkStart w:id="10" w:name="Text11"/>
            <w:r w:rsidRPr="0038262B">
              <w:rPr>
                <w:rFonts w:ascii="Arial Narrow" w:hAnsi="Arial Narrow"/>
                <w:b/>
                <w:sz w:val="16"/>
                <w:szCs w:val="16"/>
              </w:rPr>
              <w:instrText xml:space="preserve"> FORMTEXT </w:instrText>
            </w:r>
            <w:r w:rsidRPr="0038262B">
              <w:rPr>
                <w:rFonts w:ascii="Arial Narrow" w:hAnsi="Arial Narrow"/>
                <w:b/>
                <w:sz w:val="16"/>
                <w:szCs w:val="16"/>
              </w:rPr>
            </w:r>
            <w:r w:rsidRPr="0038262B">
              <w:rPr>
                <w:rFonts w:ascii="Arial Narrow" w:hAnsi="Arial Narrow"/>
                <w:b/>
                <w:sz w:val="16"/>
                <w:szCs w:val="16"/>
              </w:rPr>
              <w:fldChar w:fldCharType="separate"/>
            </w:r>
            <w:r w:rsidR="005970A9">
              <w:rPr>
                <w:rFonts w:ascii="Arial Narrow" w:hAnsi="Arial Narrow"/>
                <w:b/>
                <w:sz w:val="16"/>
                <w:szCs w:val="16"/>
              </w:rPr>
              <w:t>431405</w:t>
            </w:r>
            <w:r w:rsidRPr="0038262B">
              <w:rPr>
                <w:rFonts w:ascii="Arial Narrow" w:hAnsi="Arial Narrow"/>
                <w:b/>
                <w:sz w:val="16"/>
                <w:szCs w:val="16"/>
              </w:rPr>
              <w:fldChar w:fldCharType="end"/>
            </w:r>
            <w:bookmarkEnd w:id="10"/>
          </w:p>
        </w:tc>
      </w:tr>
      <w:tr w:rsidR="00CB4281" w14:paraId="4DD2CCFC" w14:textId="77777777" w:rsidTr="00B86512">
        <w:trPr>
          <w:trHeight w:val="1230"/>
        </w:trPr>
        <w:tc>
          <w:tcPr>
            <w:tcW w:w="6062" w:type="dxa"/>
            <w:tcBorders>
              <w:top w:val="nil"/>
              <w:left w:val="nil"/>
              <w:bottom w:val="nil"/>
              <w:right w:val="nil"/>
            </w:tcBorders>
          </w:tcPr>
          <w:p w14:paraId="64FCB3F8" w14:textId="77777777" w:rsidR="00B52F11" w:rsidRDefault="00B52F11" w:rsidP="00513915"/>
          <w:p w14:paraId="4D910C95" w14:textId="77777777" w:rsidR="00CB4281" w:rsidRDefault="0038262B" w:rsidP="00513915">
            <w:r>
              <w:fldChar w:fldCharType="begin">
                <w:ffData>
                  <w:name w:val="Text12"/>
                  <w:enabled/>
                  <w:calcOnExit w:val="0"/>
                  <w:textInput>
                    <w:default w:val="Recipient"/>
                    <w:maxLength w:val="40"/>
                  </w:textInput>
                </w:ffData>
              </w:fldChar>
            </w:r>
            <w:bookmarkStart w:id="11" w:name="Text12"/>
            <w:r>
              <w:instrText xml:space="preserve"> FORMTEXT </w:instrText>
            </w:r>
            <w:r>
              <w:fldChar w:fldCharType="separate"/>
            </w:r>
            <w:r w:rsidR="009D48C2">
              <w:t> </w:t>
            </w:r>
            <w:r w:rsidR="009D48C2">
              <w:t> </w:t>
            </w:r>
            <w:r w:rsidR="009D48C2">
              <w:t> </w:t>
            </w:r>
            <w:r w:rsidR="009D48C2">
              <w:t> </w:t>
            </w:r>
            <w:r w:rsidR="009D48C2">
              <w:t> </w:t>
            </w:r>
            <w:r>
              <w:fldChar w:fldCharType="end"/>
            </w:r>
            <w:bookmarkEnd w:id="11"/>
          </w:p>
          <w:p w14:paraId="509C81A6" w14:textId="77777777" w:rsidR="00CB4281" w:rsidRPr="0033591B" w:rsidRDefault="0038262B" w:rsidP="00513915">
            <w:r>
              <w:fldChar w:fldCharType="begin">
                <w:ffData>
                  <w:name w:val="Text13"/>
                  <w:enabled/>
                  <w:calcOnExit w:val="0"/>
                  <w:textInput>
                    <w:default w:val="Address line 1"/>
                    <w:maxLength w:val="40"/>
                  </w:textInput>
                </w:ffData>
              </w:fldChar>
            </w:r>
            <w:bookmarkStart w:id="12" w:name="Text13"/>
            <w:r>
              <w:instrText xml:space="preserve"> FORMTEXT </w:instrText>
            </w:r>
            <w:r>
              <w:fldChar w:fldCharType="separate"/>
            </w:r>
            <w:r w:rsidR="00983F7B">
              <w:t> </w:t>
            </w:r>
            <w:r w:rsidR="00983F7B">
              <w:t> </w:t>
            </w:r>
            <w:r w:rsidR="00983F7B">
              <w:t> </w:t>
            </w:r>
            <w:r w:rsidR="00983F7B">
              <w:t> </w:t>
            </w:r>
            <w:r w:rsidR="00983F7B">
              <w:t> </w:t>
            </w:r>
            <w:r>
              <w:fldChar w:fldCharType="end"/>
            </w:r>
            <w:bookmarkEnd w:id="12"/>
          </w:p>
          <w:p w14:paraId="1F26AF20" w14:textId="2A5C4AB0" w:rsidR="00CB4281" w:rsidRDefault="0038262B" w:rsidP="002C7D79">
            <w:r>
              <w:fldChar w:fldCharType="begin">
                <w:ffData>
                  <w:name w:val="Text14"/>
                  <w:enabled/>
                  <w:calcOnExit w:val="0"/>
                  <w:textInput>
                    <w:default w:val="Address line 2"/>
                    <w:maxLength w:val="40"/>
                  </w:textInput>
                </w:ffData>
              </w:fldChar>
            </w:r>
            <w:bookmarkStart w:id="13" w:name="Text14"/>
            <w:r>
              <w:instrText xml:space="preserve"> FORMTEXT </w:instrText>
            </w:r>
            <w:r>
              <w:fldChar w:fldCharType="separate"/>
            </w:r>
            <w:r w:rsidR="002C7D79">
              <w:t> </w:t>
            </w:r>
            <w:r w:rsidR="002C7D79">
              <w:t> </w:t>
            </w:r>
            <w:r w:rsidR="002C7D79">
              <w:t> </w:t>
            </w:r>
            <w:r w:rsidR="002C7D79">
              <w:t> </w:t>
            </w:r>
            <w:r w:rsidR="002C7D79">
              <w:t> </w:t>
            </w:r>
            <w:r>
              <w:fldChar w:fldCharType="end"/>
            </w:r>
            <w:bookmarkEnd w:id="13"/>
          </w:p>
          <w:p w14:paraId="2A190EBB" w14:textId="20F2A7B3" w:rsidR="00CB4281" w:rsidRDefault="0038262B" w:rsidP="00513915">
            <w:r>
              <w:fldChar w:fldCharType="begin">
                <w:ffData>
                  <w:name w:val="Text15"/>
                  <w:enabled/>
                  <w:calcOnExit w:val="0"/>
                  <w:textInput>
                    <w:default w:val="Address line 3"/>
                    <w:maxLength w:val="40"/>
                  </w:textInput>
                </w:ffData>
              </w:fldChar>
            </w:r>
            <w:bookmarkStart w:id="14" w:name="Text15"/>
            <w:r>
              <w:instrText xml:space="preserve"> FORMTEXT </w:instrText>
            </w:r>
            <w:r>
              <w:fldChar w:fldCharType="separate"/>
            </w:r>
            <w:r w:rsidR="002C7D79">
              <w:t> </w:t>
            </w:r>
            <w:r w:rsidR="002C7D79">
              <w:t> </w:t>
            </w:r>
            <w:r w:rsidR="002C7D79">
              <w:t> </w:t>
            </w:r>
            <w:r w:rsidR="002C7D79">
              <w:t> </w:t>
            </w:r>
            <w:r w:rsidR="002C7D79">
              <w:t> </w:t>
            </w:r>
            <w:r>
              <w:fldChar w:fldCharType="end"/>
            </w:r>
            <w:bookmarkEnd w:id="14"/>
          </w:p>
          <w:p w14:paraId="1E56E6F0" w14:textId="77777777" w:rsidR="00CB4281" w:rsidRPr="0033591B" w:rsidRDefault="0038262B" w:rsidP="004115B3">
            <w:r>
              <w:fldChar w:fldCharType="begin">
                <w:ffData>
                  <w:name w:val="Text16"/>
                  <w:enabled/>
                  <w:calcOnExit w:val="0"/>
                  <w:textInput>
                    <w:default w:val="Address line 4"/>
                    <w:maxLength w:val="40"/>
                  </w:textInput>
                </w:ffData>
              </w:fldChar>
            </w:r>
            <w:bookmarkStart w:id="15" w:name="Text16"/>
            <w:r>
              <w:instrText xml:space="preserve"> FORMTEXT </w:instrText>
            </w:r>
            <w:r>
              <w:fldChar w:fldCharType="separate"/>
            </w:r>
            <w:r w:rsidR="004115B3">
              <w:t> </w:t>
            </w:r>
            <w:r w:rsidR="004115B3">
              <w:t> </w:t>
            </w:r>
            <w:r w:rsidR="004115B3">
              <w:t> </w:t>
            </w:r>
            <w:r w:rsidR="004115B3">
              <w:t> </w:t>
            </w:r>
            <w:r w:rsidR="004115B3">
              <w:t> </w:t>
            </w:r>
            <w:r>
              <w:fldChar w:fldCharType="end"/>
            </w:r>
            <w:bookmarkEnd w:id="15"/>
          </w:p>
        </w:tc>
        <w:tc>
          <w:tcPr>
            <w:tcW w:w="3544" w:type="dxa"/>
            <w:gridSpan w:val="2"/>
            <w:vMerge/>
            <w:tcBorders>
              <w:top w:val="nil"/>
              <w:left w:val="nil"/>
              <w:bottom w:val="nil"/>
              <w:right w:val="nil"/>
            </w:tcBorders>
          </w:tcPr>
          <w:p w14:paraId="06E65836" w14:textId="77777777" w:rsidR="00CB4281" w:rsidRPr="007153DB" w:rsidRDefault="00CB4281" w:rsidP="002E0198">
            <w:pPr>
              <w:rPr>
                <w:rFonts w:ascii="Arial Narrow" w:hAnsi="Arial Narrow"/>
                <w:b/>
                <w:sz w:val="20"/>
              </w:rPr>
            </w:pPr>
          </w:p>
        </w:tc>
      </w:tr>
      <w:tr w:rsidR="00BA4195" w14:paraId="37CAB1E0" w14:textId="77777777" w:rsidTr="00B86512">
        <w:trPr>
          <w:trHeight w:val="300"/>
        </w:trPr>
        <w:tc>
          <w:tcPr>
            <w:tcW w:w="6062" w:type="dxa"/>
            <w:tcBorders>
              <w:top w:val="nil"/>
              <w:left w:val="nil"/>
              <w:bottom w:val="nil"/>
              <w:right w:val="nil"/>
            </w:tcBorders>
          </w:tcPr>
          <w:p w14:paraId="2B0EB052" w14:textId="77777777" w:rsidR="00BA4195" w:rsidRPr="0033591B" w:rsidRDefault="00B52F11" w:rsidP="009D48C2">
            <w:r>
              <w:fldChar w:fldCharType="begin">
                <w:ffData>
                  <w:name w:val="Text17"/>
                  <w:enabled/>
                  <w:calcOnExit w:val="0"/>
                  <w:textInput>
                    <w:default w:val="Postcode"/>
                    <w:maxLength w:val="10"/>
                  </w:textInput>
                </w:ffData>
              </w:fldChar>
            </w:r>
            <w:bookmarkStart w:id="16" w:name="Text17"/>
            <w:r>
              <w:instrText xml:space="preserve"> FORMTEXT </w:instrText>
            </w:r>
            <w:r>
              <w:fldChar w:fldCharType="separate"/>
            </w:r>
            <w:r w:rsidR="009D48C2">
              <w:t> </w:t>
            </w:r>
            <w:r w:rsidR="009D48C2">
              <w:t> </w:t>
            </w:r>
            <w:r w:rsidR="009D48C2">
              <w:t> </w:t>
            </w:r>
            <w:r w:rsidR="009D48C2">
              <w:t> </w:t>
            </w:r>
            <w:r w:rsidR="009D48C2">
              <w:t> </w:t>
            </w:r>
            <w:r>
              <w:fldChar w:fldCharType="end"/>
            </w:r>
            <w:bookmarkEnd w:id="16"/>
          </w:p>
        </w:tc>
        <w:tc>
          <w:tcPr>
            <w:tcW w:w="3544" w:type="dxa"/>
            <w:gridSpan w:val="2"/>
            <w:tcBorders>
              <w:top w:val="nil"/>
              <w:left w:val="nil"/>
              <w:bottom w:val="nil"/>
              <w:right w:val="nil"/>
            </w:tcBorders>
          </w:tcPr>
          <w:p w14:paraId="6D8F0C48" w14:textId="77777777" w:rsidR="00BA4195" w:rsidRPr="00BA4195" w:rsidRDefault="00BA4195" w:rsidP="002E0198">
            <w:pPr>
              <w:rPr>
                <w:rFonts w:ascii="Arial Narrow" w:hAnsi="Arial Narrow"/>
                <w:sz w:val="16"/>
                <w:szCs w:val="16"/>
              </w:rPr>
            </w:pPr>
          </w:p>
          <w:p w14:paraId="23D725D6" w14:textId="6FAE1E0A" w:rsidR="00BA4195" w:rsidRPr="00BA4195" w:rsidRDefault="00BA4195" w:rsidP="002E0198">
            <w:pPr>
              <w:rPr>
                <w:rFonts w:ascii="Arial Narrow" w:hAnsi="Arial Narrow"/>
                <w:sz w:val="16"/>
                <w:szCs w:val="16"/>
              </w:rPr>
            </w:pPr>
            <w:r w:rsidRPr="00BA4195">
              <w:rPr>
                <w:rFonts w:ascii="Arial Narrow" w:hAnsi="Arial Narrow"/>
                <w:sz w:val="16"/>
                <w:szCs w:val="16"/>
              </w:rPr>
              <w:t xml:space="preserve">Email: </w:t>
            </w:r>
            <w:r w:rsidR="0038262B">
              <w:rPr>
                <w:rFonts w:ascii="Arial Narrow" w:hAnsi="Arial Narrow"/>
                <w:sz w:val="16"/>
                <w:szCs w:val="16"/>
              </w:rPr>
              <w:fldChar w:fldCharType="begin">
                <w:ffData>
                  <w:name w:val="Text18"/>
                  <w:enabled/>
                  <w:calcOnExit w:val="0"/>
                  <w:textInput>
                    <w:default w:val="name.name"/>
                    <w:maxLength w:val="25"/>
                  </w:textInput>
                </w:ffData>
              </w:fldChar>
            </w:r>
            <w:bookmarkStart w:id="17" w:name="Text18"/>
            <w:r w:rsidR="0038262B">
              <w:rPr>
                <w:rFonts w:ascii="Arial Narrow" w:hAnsi="Arial Narrow"/>
                <w:sz w:val="16"/>
                <w:szCs w:val="16"/>
              </w:rPr>
              <w:instrText xml:space="preserve"> FORMTEXT </w:instrText>
            </w:r>
            <w:r w:rsidR="0038262B">
              <w:rPr>
                <w:rFonts w:ascii="Arial Narrow" w:hAnsi="Arial Narrow"/>
                <w:sz w:val="16"/>
                <w:szCs w:val="16"/>
              </w:rPr>
            </w:r>
            <w:r w:rsidR="0038262B">
              <w:rPr>
                <w:rFonts w:ascii="Arial Narrow" w:hAnsi="Arial Narrow"/>
                <w:sz w:val="16"/>
                <w:szCs w:val="16"/>
              </w:rPr>
              <w:fldChar w:fldCharType="separate"/>
            </w:r>
            <w:r w:rsidR="00E6104D">
              <w:rPr>
                <w:rFonts w:ascii="Arial Narrow" w:hAnsi="Arial Narrow"/>
                <w:sz w:val="16"/>
                <w:szCs w:val="16"/>
              </w:rPr>
              <w:t>theresa.stewart</w:t>
            </w:r>
            <w:r w:rsidR="0038262B">
              <w:rPr>
                <w:rFonts w:ascii="Arial Narrow" w:hAnsi="Arial Narrow"/>
                <w:sz w:val="16"/>
                <w:szCs w:val="16"/>
              </w:rPr>
              <w:fldChar w:fldCharType="end"/>
            </w:r>
            <w:bookmarkEnd w:id="17"/>
            <w:r w:rsidR="0038262B">
              <w:rPr>
                <w:rFonts w:ascii="Arial Narrow" w:hAnsi="Arial Narrow"/>
                <w:sz w:val="16"/>
                <w:szCs w:val="16"/>
              </w:rPr>
              <w:t>@dundeecity.gov.uk</w:t>
            </w:r>
          </w:p>
          <w:p w14:paraId="0FD34A01" w14:textId="77777777" w:rsidR="00BA4195" w:rsidRPr="00BA4195" w:rsidRDefault="00BA4195" w:rsidP="002E0198">
            <w:pPr>
              <w:rPr>
                <w:rFonts w:ascii="Arial Narrow" w:hAnsi="Arial Narrow"/>
                <w:sz w:val="16"/>
                <w:szCs w:val="16"/>
              </w:rPr>
            </w:pPr>
          </w:p>
        </w:tc>
      </w:tr>
      <w:tr w:rsidR="00C82671" w14:paraId="5B3B4626" w14:textId="77777777" w:rsidTr="00B86512">
        <w:trPr>
          <w:trHeight w:val="300"/>
        </w:trPr>
        <w:tc>
          <w:tcPr>
            <w:tcW w:w="6062" w:type="dxa"/>
            <w:vMerge w:val="restart"/>
            <w:tcBorders>
              <w:top w:val="nil"/>
              <w:left w:val="nil"/>
              <w:bottom w:val="nil"/>
              <w:right w:val="nil"/>
            </w:tcBorders>
          </w:tcPr>
          <w:p w14:paraId="7616A9FA" w14:textId="77777777" w:rsidR="00C82671" w:rsidRPr="0033591B" w:rsidRDefault="00C82671" w:rsidP="00601E70"/>
        </w:tc>
        <w:tc>
          <w:tcPr>
            <w:tcW w:w="992" w:type="dxa"/>
            <w:tcBorders>
              <w:top w:val="nil"/>
              <w:left w:val="nil"/>
              <w:bottom w:val="nil"/>
              <w:right w:val="nil"/>
            </w:tcBorders>
          </w:tcPr>
          <w:p w14:paraId="5E83C039" w14:textId="77777777" w:rsidR="00C82671" w:rsidRPr="00BA4195" w:rsidRDefault="00C82671" w:rsidP="002E0198">
            <w:pPr>
              <w:rPr>
                <w:rFonts w:ascii="Arial Narrow" w:hAnsi="Arial Narrow"/>
                <w:sz w:val="16"/>
                <w:szCs w:val="16"/>
              </w:rPr>
            </w:pPr>
            <w:r w:rsidRPr="00BA4195">
              <w:rPr>
                <w:rFonts w:ascii="Arial Narrow" w:hAnsi="Arial Narrow"/>
                <w:sz w:val="16"/>
                <w:szCs w:val="16"/>
              </w:rPr>
              <w:t>Our Ref:</w:t>
            </w:r>
          </w:p>
        </w:tc>
        <w:tc>
          <w:tcPr>
            <w:tcW w:w="2552" w:type="dxa"/>
            <w:tcBorders>
              <w:top w:val="nil"/>
              <w:left w:val="nil"/>
              <w:bottom w:val="nil"/>
              <w:right w:val="nil"/>
            </w:tcBorders>
          </w:tcPr>
          <w:p w14:paraId="7F7233D4" w14:textId="3697E117" w:rsidR="00C82671" w:rsidRPr="007153DB" w:rsidRDefault="0038262B" w:rsidP="009D48C2">
            <w:pPr>
              <w:rPr>
                <w:rFonts w:ascii="Arial Narrow" w:hAnsi="Arial Narrow"/>
                <w:b/>
                <w:sz w:val="20"/>
              </w:rPr>
            </w:pPr>
            <w:r>
              <w:rPr>
                <w:rFonts w:ascii="Arial Narrow" w:hAnsi="Arial Narrow"/>
                <w:b/>
                <w:sz w:val="20"/>
              </w:rPr>
              <w:fldChar w:fldCharType="begin">
                <w:ffData>
                  <w:name w:val="Text19"/>
                  <w:enabled/>
                  <w:calcOnExit w:val="0"/>
                  <w:textInput>
                    <w:default w:val="Our Ref"/>
                    <w:maxLength w:val="40"/>
                  </w:textInput>
                </w:ffData>
              </w:fldChar>
            </w:r>
            <w:bookmarkStart w:id="18" w:name="Text19"/>
            <w:r>
              <w:rPr>
                <w:rFonts w:ascii="Arial Narrow" w:hAnsi="Arial Narrow"/>
                <w:b/>
                <w:sz w:val="20"/>
              </w:rPr>
              <w:instrText xml:space="preserve"> FORMTEXT </w:instrText>
            </w:r>
            <w:r>
              <w:rPr>
                <w:rFonts w:ascii="Arial Narrow" w:hAnsi="Arial Narrow"/>
                <w:b/>
                <w:sz w:val="20"/>
              </w:rPr>
            </w:r>
            <w:r>
              <w:rPr>
                <w:rFonts w:ascii="Arial Narrow" w:hAnsi="Arial Narrow"/>
                <w:b/>
                <w:sz w:val="20"/>
              </w:rPr>
              <w:fldChar w:fldCharType="separate"/>
            </w:r>
            <w:r w:rsidR="00CD3A7D">
              <w:rPr>
                <w:rFonts w:ascii="Arial Narrow" w:hAnsi="Arial Narrow"/>
                <w:b/>
                <w:sz w:val="20"/>
              </w:rPr>
              <w:t>LH</w:t>
            </w:r>
            <w:r>
              <w:rPr>
                <w:rFonts w:ascii="Arial Narrow" w:hAnsi="Arial Narrow"/>
                <w:b/>
                <w:sz w:val="20"/>
              </w:rPr>
              <w:fldChar w:fldCharType="end"/>
            </w:r>
            <w:bookmarkEnd w:id="18"/>
          </w:p>
        </w:tc>
      </w:tr>
      <w:tr w:rsidR="00C82671" w14:paraId="481C8BEF" w14:textId="77777777" w:rsidTr="00B86512">
        <w:trPr>
          <w:trHeight w:val="300"/>
        </w:trPr>
        <w:tc>
          <w:tcPr>
            <w:tcW w:w="6062" w:type="dxa"/>
            <w:vMerge/>
            <w:tcBorders>
              <w:left w:val="nil"/>
              <w:bottom w:val="nil"/>
              <w:right w:val="nil"/>
            </w:tcBorders>
          </w:tcPr>
          <w:p w14:paraId="0BFEFCA5" w14:textId="77777777" w:rsidR="00C82671" w:rsidRPr="0033591B" w:rsidRDefault="00C82671" w:rsidP="00601E70"/>
        </w:tc>
        <w:tc>
          <w:tcPr>
            <w:tcW w:w="992" w:type="dxa"/>
            <w:tcBorders>
              <w:top w:val="nil"/>
              <w:left w:val="nil"/>
              <w:bottom w:val="nil"/>
              <w:right w:val="nil"/>
            </w:tcBorders>
          </w:tcPr>
          <w:p w14:paraId="502EFB71" w14:textId="77777777" w:rsidR="00C82671" w:rsidRPr="00BA4195" w:rsidRDefault="00C82671" w:rsidP="002E0198">
            <w:pPr>
              <w:rPr>
                <w:rFonts w:ascii="Arial Narrow" w:hAnsi="Arial Narrow"/>
                <w:sz w:val="16"/>
                <w:szCs w:val="16"/>
              </w:rPr>
            </w:pPr>
            <w:r w:rsidRPr="00BA4195">
              <w:rPr>
                <w:rFonts w:ascii="Arial Narrow" w:hAnsi="Arial Narrow"/>
                <w:sz w:val="16"/>
                <w:szCs w:val="16"/>
              </w:rPr>
              <w:t>Your Ref:</w:t>
            </w:r>
          </w:p>
        </w:tc>
        <w:tc>
          <w:tcPr>
            <w:tcW w:w="2552" w:type="dxa"/>
            <w:tcBorders>
              <w:top w:val="nil"/>
              <w:left w:val="nil"/>
              <w:bottom w:val="nil"/>
              <w:right w:val="nil"/>
            </w:tcBorders>
          </w:tcPr>
          <w:p w14:paraId="3570EC0D" w14:textId="6030AC6B" w:rsidR="00C82671" w:rsidRPr="007153DB" w:rsidRDefault="0038262B" w:rsidP="009D48C2">
            <w:pPr>
              <w:rPr>
                <w:rFonts w:ascii="Arial Narrow" w:hAnsi="Arial Narrow"/>
                <w:b/>
                <w:sz w:val="20"/>
              </w:rPr>
            </w:pPr>
            <w:r>
              <w:rPr>
                <w:rFonts w:ascii="Arial Narrow" w:hAnsi="Arial Narrow"/>
                <w:b/>
                <w:sz w:val="20"/>
              </w:rPr>
              <w:fldChar w:fldCharType="begin">
                <w:ffData>
                  <w:name w:val="Text20"/>
                  <w:enabled/>
                  <w:calcOnExit w:val="0"/>
                  <w:textInput>
                    <w:default w:val="Your Ref"/>
                    <w:maxLength w:val="40"/>
                  </w:textInput>
                </w:ffData>
              </w:fldChar>
            </w:r>
            <w:bookmarkStart w:id="19" w:name="Text20"/>
            <w:r>
              <w:rPr>
                <w:rFonts w:ascii="Arial Narrow" w:hAnsi="Arial Narrow"/>
                <w:b/>
                <w:sz w:val="20"/>
              </w:rPr>
              <w:instrText xml:space="preserve"> FORMTEXT </w:instrText>
            </w:r>
            <w:r>
              <w:rPr>
                <w:rFonts w:ascii="Arial Narrow" w:hAnsi="Arial Narrow"/>
                <w:b/>
                <w:sz w:val="20"/>
              </w:rPr>
            </w:r>
            <w:r>
              <w:rPr>
                <w:rFonts w:ascii="Arial Narrow" w:hAnsi="Arial Narrow"/>
                <w:b/>
                <w:sz w:val="20"/>
              </w:rPr>
              <w:fldChar w:fldCharType="separate"/>
            </w:r>
            <w:r w:rsidR="00CD3A7D">
              <w:rPr>
                <w:rFonts w:ascii="Arial Narrow" w:hAnsi="Arial Narrow"/>
                <w:b/>
                <w:sz w:val="20"/>
              </w:rPr>
              <w:t>S</w:t>
            </w:r>
            <w:r w:rsidR="005970A9">
              <w:rPr>
                <w:rFonts w:ascii="Arial Narrow" w:hAnsi="Arial Narrow"/>
                <w:b/>
                <w:sz w:val="20"/>
              </w:rPr>
              <w:t>A</w:t>
            </w:r>
            <w:r>
              <w:rPr>
                <w:rFonts w:ascii="Arial Narrow" w:hAnsi="Arial Narrow"/>
                <w:b/>
                <w:sz w:val="20"/>
              </w:rPr>
              <w:fldChar w:fldCharType="end"/>
            </w:r>
            <w:bookmarkEnd w:id="19"/>
          </w:p>
        </w:tc>
      </w:tr>
      <w:tr w:rsidR="00C82671" w14:paraId="7ED797DD" w14:textId="77777777" w:rsidTr="00B86512">
        <w:trPr>
          <w:trHeight w:val="300"/>
        </w:trPr>
        <w:tc>
          <w:tcPr>
            <w:tcW w:w="6062" w:type="dxa"/>
            <w:vMerge/>
            <w:tcBorders>
              <w:left w:val="nil"/>
              <w:bottom w:val="nil"/>
              <w:right w:val="nil"/>
            </w:tcBorders>
          </w:tcPr>
          <w:p w14:paraId="0A31282B" w14:textId="77777777" w:rsidR="00C82671" w:rsidRPr="0033591B" w:rsidRDefault="00C82671" w:rsidP="00601E70"/>
        </w:tc>
        <w:tc>
          <w:tcPr>
            <w:tcW w:w="992" w:type="dxa"/>
            <w:tcBorders>
              <w:top w:val="nil"/>
              <w:left w:val="nil"/>
              <w:bottom w:val="nil"/>
              <w:right w:val="nil"/>
            </w:tcBorders>
          </w:tcPr>
          <w:p w14:paraId="1ADEB305" w14:textId="77777777" w:rsidR="00C82671" w:rsidRPr="00BA4195" w:rsidRDefault="00C82671" w:rsidP="002E0198">
            <w:pPr>
              <w:rPr>
                <w:rFonts w:ascii="Arial Narrow" w:hAnsi="Arial Narrow"/>
                <w:sz w:val="16"/>
                <w:szCs w:val="16"/>
              </w:rPr>
            </w:pPr>
            <w:r w:rsidRPr="00BA4195">
              <w:rPr>
                <w:rFonts w:ascii="Arial Narrow" w:hAnsi="Arial Narrow"/>
                <w:sz w:val="16"/>
                <w:szCs w:val="16"/>
              </w:rPr>
              <w:t>Date:</w:t>
            </w:r>
          </w:p>
        </w:tc>
        <w:tc>
          <w:tcPr>
            <w:tcW w:w="2552" w:type="dxa"/>
            <w:tcBorders>
              <w:top w:val="nil"/>
              <w:left w:val="nil"/>
              <w:bottom w:val="nil"/>
              <w:right w:val="nil"/>
            </w:tcBorders>
          </w:tcPr>
          <w:p w14:paraId="6C867F89" w14:textId="2A1C27A7" w:rsidR="00C82671" w:rsidRPr="007153DB" w:rsidRDefault="0038262B" w:rsidP="009D48C2">
            <w:pPr>
              <w:rPr>
                <w:rFonts w:ascii="Arial Narrow" w:hAnsi="Arial Narrow"/>
                <w:b/>
                <w:sz w:val="20"/>
              </w:rPr>
            </w:pPr>
            <w:r>
              <w:rPr>
                <w:rFonts w:ascii="Arial Narrow" w:hAnsi="Arial Narrow"/>
                <w:b/>
                <w:sz w:val="20"/>
              </w:rPr>
              <w:fldChar w:fldCharType="begin">
                <w:ffData>
                  <w:name w:val="Text21"/>
                  <w:enabled/>
                  <w:calcOnExit w:val="0"/>
                  <w:textInput>
                    <w:default w:val="Date"/>
                    <w:maxLength w:val="20"/>
                  </w:textInput>
                </w:ffData>
              </w:fldChar>
            </w:r>
            <w:bookmarkStart w:id="20" w:name="Text21"/>
            <w:r>
              <w:rPr>
                <w:rFonts w:ascii="Arial Narrow" w:hAnsi="Arial Narrow"/>
                <w:b/>
                <w:sz w:val="20"/>
              </w:rPr>
              <w:instrText xml:space="preserve"> FORMTEXT </w:instrText>
            </w:r>
            <w:r>
              <w:rPr>
                <w:rFonts w:ascii="Arial Narrow" w:hAnsi="Arial Narrow"/>
                <w:b/>
                <w:sz w:val="20"/>
              </w:rPr>
            </w:r>
            <w:r>
              <w:rPr>
                <w:rFonts w:ascii="Arial Narrow" w:hAnsi="Arial Narrow"/>
                <w:b/>
                <w:sz w:val="20"/>
              </w:rPr>
              <w:fldChar w:fldCharType="separate"/>
            </w:r>
            <w:r w:rsidR="005970A9">
              <w:rPr>
                <w:rFonts w:ascii="Arial Narrow" w:hAnsi="Arial Narrow"/>
                <w:b/>
                <w:sz w:val="20"/>
              </w:rPr>
              <w:t>26</w:t>
            </w:r>
            <w:r w:rsidR="00CD3A7D">
              <w:rPr>
                <w:rFonts w:ascii="Arial Narrow" w:hAnsi="Arial Narrow"/>
                <w:b/>
                <w:sz w:val="20"/>
              </w:rPr>
              <w:t xml:space="preserve"> </w:t>
            </w:r>
            <w:r w:rsidR="005970A9">
              <w:rPr>
                <w:rFonts w:ascii="Arial Narrow" w:hAnsi="Arial Narrow"/>
                <w:b/>
                <w:sz w:val="20"/>
              </w:rPr>
              <w:t>August</w:t>
            </w:r>
            <w:r w:rsidR="00072D08">
              <w:rPr>
                <w:rFonts w:ascii="Arial Narrow" w:hAnsi="Arial Narrow"/>
                <w:b/>
                <w:sz w:val="20"/>
              </w:rPr>
              <w:t xml:space="preserve"> 2026</w:t>
            </w:r>
            <w:r>
              <w:rPr>
                <w:rFonts w:ascii="Arial Narrow" w:hAnsi="Arial Narrow"/>
                <w:b/>
                <w:sz w:val="20"/>
              </w:rPr>
              <w:fldChar w:fldCharType="end"/>
            </w:r>
            <w:bookmarkEnd w:id="20"/>
          </w:p>
        </w:tc>
      </w:tr>
    </w:tbl>
    <w:p w14:paraId="2FE9E51C" w14:textId="77777777" w:rsidR="00601E70" w:rsidRDefault="00601E70"/>
    <w:p w14:paraId="3B072556" w14:textId="753C0756" w:rsidR="00601E70" w:rsidRDefault="00601E70">
      <w:r>
        <w:t xml:space="preserve">Dear </w:t>
      </w:r>
      <w:r w:rsidR="0038262B">
        <w:fldChar w:fldCharType="begin">
          <w:ffData>
            <w:name w:val="Text22"/>
            <w:enabled/>
            <w:calcOnExit w:val="0"/>
            <w:textInput>
              <w:default w:val="Name"/>
              <w:maxLength w:val="40"/>
            </w:textInput>
          </w:ffData>
        </w:fldChar>
      </w:r>
      <w:bookmarkStart w:id="21" w:name="Text22"/>
      <w:r w:rsidR="0038262B">
        <w:instrText xml:space="preserve"> FORMTEXT </w:instrText>
      </w:r>
      <w:r w:rsidR="0038262B">
        <w:fldChar w:fldCharType="separate"/>
      </w:r>
      <w:r w:rsidR="00A30988">
        <w:t>M</w:t>
      </w:r>
      <w:r w:rsidR="00CD3A7D">
        <w:t xml:space="preserve">s </w:t>
      </w:r>
      <w:r w:rsidR="005970A9">
        <w:t>Andrews,</w:t>
      </w:r>
      <w:r w:rsidR="0038262B">
        <w:fldChar w:fldCharType="end"/>
      </w:r>
      <w:bookmarkEnd w:id="21"/>
    </w:p>
    <w:p w14:paraId="1C3016A2" w14:textId="77777777" w:rsidR="00601E70" w:rsidRDefault="00601E70"/>
    <w:p w14:paraId="22A417F1" w14:textId="77777777" w:rsidR="00E84798" w:rsidRDefault="00E84798" w:rsidP="00601E70">
      <w:pPr>
        <w:jc w:val="both"/>
        <w:sectPr w:rsidR="00E84798" w:rsidSect="00B52F11">
          <w:headerReference w:type="even" r:id="rId11"/>
          <w:headerReference w:type="default" r:id="rId12"/>
          <w:headerReference w:type="first" r:id="rId13"/>
          <w:footerReference w:type="first" r:id="rId14"/>
          <w:pgSz w:w="11906" w:h="16838" w:code="9"/>
          <w:pgMar w:top="851" w:right="1418" w:bottom="1440" w:left="1418" w:header="720" w:footer="227" w:gutter="0"/>
          <w:paperSrc w:first="15" w:other="15"/>
          <w:cols w:space="720"/>
          <w:titlePg/>
          <w:docGrid w:linePitch="299"/>
        </w:sectPr>
      </w:pPr>
    </w:p>
    <w:p w14:paraId="0C3744C2" w14:textId="77777777" w:rsidR="00601E70" w:rsidRDefault="004247D2" w:rsidP="00601E70">
      <w:pPr>
        <w:jc w:val="both"/>
        <w:rPr>
          <w:b/>
        </w:rPr>
      </w:pPr>
      <w:r>
        <w:rPr>
          <w:b/>
        </w:rPr>
        <w:t xml:space="preserve">Re: </w:t>
      </w:r>
      <w:r w:rsidRPr="004247D2">
        <w:rPr>
          <w:b/>
        </w:rPr>
        <w:t>Subject Access R</w:t>
      </w:r>
      <w:r>
        <w:rPr>
          <w:b/>
        </w:rPr>
        <w:t>equest</w:t>
      </w:r>
      <w:r w:rsidR="00DA2781">
        <w:rPr>
          <w:b/>
        </w:rPr>
        <w:t xml:space="preserve"> (SAR)</w:t>
      </w:r>
    </w:p>
    <w:p w14:paraId="3F556F8A" w14:textId="77777777" w:rsidR="004247D2" w:rsidRDefault="004247D2" w:rsidP="00601E70">
      <w:pPr>
        <w:jc w:val="both"/>
        <w:rPr>
          <w:b/>
        </w:rPr>
      </w:pPr>
    </w:p>
    <w:p w14:paraId="0BCAF2A7" w14:textId="77777777" w:rsidR="00BF12B7" w:rsidRDefault="00BF12B7" w:rsidP="00BF12B7">
      <w:pPr>
        <w:jc w:val="both"/>
        <w:rPr>
          <w:rFonts w:cs="Times New Roman"/>
        </w:rPr>
      </w:pPr>
      <w:r>
        <w:t xml:space="preserve">Please find enclosed along with this cover letter, all documents you have requested and are entitled to as part of your Subject Access Request.  </w:t>
      </w:r>
    </w:p>
    <w:p w14:paraId="03CBB12F" w14:textId="77777777" w:rsidR="00BF12B7" w:rsidRDefault="00BF12B7" w:rsidP="00BF12B7">
      <w:pPr>
        <w:jc w:val="both"/>
      </w:pPr>
    </w:p>
    <w:p w14:paraId="38591A9D" w14:textId="45DFA33F" w:rsidR="00BF12B7" w:rsidRDefault="00BF12B7" w:rsidP="00BF12B7">
      <w:pPr>
        <w:jc w:val="both"/>
        <w:rPr>
          <w:color w:val="000000"/>
        </w:rPr>
      </w:pPr>
      <w:r>
        <w:rPr>
          <w:color w:val="000000"/>
        </w:rPr>
        <w:t xml:space="preserve">You may see dark lines/redactions throughout the </w:t>
      </w:r>
      <w:r w:rsidR="00137548">
        <w:rPr>
          <w:color w:val="000000"/>
        </w:rPr>
        <w:t>documents;</w:t>
      </w:r>
      <w:r>
        <w:rPr>
          <w:color w:val="000000"/>
        </w:rPr>
        <w:t xml:space="preserve"> this is due to various exemptions being applied to information you are not entitled to:  </w:t>
      </w:r>
    </w:p>
    <w:p w14:paraId="6D1BA52D" w14:textId="77777777" w:rsidR="00E23E1E" w:rsidRPr="00E23E1E" w:rsidRDefault="00E23E1E" w:rsidP="00BF12B7">
      <w:pPr>
        <w:textAlignment w:val="baseline"/>
        <w:rPr>
          <w:bCs/>
          <w:color w:val="000000"/>
        </w:rPr>
      </w:pPr>
    </w:p>
    <w:p w14:paraId="2B7C6CA9" w14:textId="77777777" w:rsidR="00E23E1E" w:rsidRPr="00E23E1E" w:rsidRDefault="00E23E1E" w:rsidP="00E23E1E">
      <w:pPr>
        <w:textAlignment w:val="baseline"/>
        <w:rPr>
          <w:bCs/>
          <w:color w:val="000000"/>
        </w:rPr>
      </w:pPr>
      <w:r w:rsidRPr="00E23E1E">
        <w:rPr>
          <w:bCs/>
          <w:color w:val="000000"/>
        </w:rPr>
        <w:t>Please note that some information within the enclosed documents has been redacted (blacked out). This has been done in accordance with data protection legislation, which permits organisations to withhold certain information where appropriate. The main reasons for redaction are outlined below:</w:t>
      </w:r>
    </w:p>
    <w:p w14:paraId="37E02CC0" w14:textId="77777777" w:rsidR="00E23E1E" w:rsidRDefault="00E23E1E" w:rsidP="00E23E1E">
      <w:pPr>
        <w:textAlignment w:val="baseline"/>
        <w:rPr>
          <w:bCs/>
          <w:color w:val="000000"/>
        </w:rPr>
      </w:pPr>
    </w:p>
    <w:p w14:paraId="5F615860" w14:textId="037B9A6E" w:rsidR="00E23E1E" w:rsidRPr="00E23E1E" w:rsidRDefault="00E23E1E" w:rsidP="00E23E1E">
      <w:pPr>
        <w:textAlignment w:val="baseline"/>
        <w:rPr>
          <w:bCs/>
          <w:color w:val="000000"/>
        </w:rPr>
      </w:pPr>
      <w:r w:rsidRPr="00E23E1E">
        <w:rPr>
          <w:bCs/>
          <w:color w:val="000000"/>
        </w:rPr>
        <w:t>1. Third-Party Personal Data</w:t>
      </w:r>
    </w:p>
    <w:p w14:paraId="34883191" w14:textId="77777777" w:rsidR="00E23E1E" w:rsidRPr="00E23E1E" w:rsidRDefault="00E23E1E" w:rsidP="00E23E1E">
      <w:pPr>
        <w:textAlignment w:val="baseline"/>
        <w:rPr>
          <w:bCs/>
          <w:color w:val="000000"/>
        </w:rPr>
      </w:pPr>
      <w:r w:rsidRPr="00E23E1E">
        <w:rPr>
          <w:bCs/>
          <w:color w:val="000000"/>
        </w:rPr>
        <w:t>Under Article 15(4) UK GDPR, the right of access must not adversely affect the rights and freedoms of others.</w:t>
      </w:r>
    </w:p>
    <w:p w14:paraId="67E26795" w14:textId="77777777" w:rsidR="00E23E1E" w:rsidRPr="00137548" w:rsidRDefault="00E23E1E" w:rsidP="00E23E1E">
      <w:pPr>
        <w:textAlignment w:val="baseline"/>
        <w:rPr>
          <w:bCs/>
          <w:color w:val="000000"/>
        </w:rPr>
      </w:pPr>
      <w:r w:rsidRPr="00E23E1E">
        <w:rPr>
          <w:bCs/>
          <w:color w:val="000000"/>
        </w:rPr>
        <w:t xml:space="preserve">Therefore, personal data relating to other individuals (e.g., staff members, family members, or third parties) has been redacted </w:t>
      </w:r>
      <w:r w:rsidRPr="00137548">
        <w:rPr>
          <w:bCs/>
          <w:color w:val="000000"/>
        </w:rPr>
        <w:t>unless:</w:t>
      </w:r>
    </w:p>
    <w:p w14:paraId="73ACAC26" w14:textId="77777777" w:rsidR="00E23E1E" w:rsidRPr="00137548" w:rsidRDefault="00E23E1E" w:rsidP="00E23E1E">
      <w:pPr>
        <w:textAlignment w:val="baseline"/>
        <w:rPr>
          <w:bCs/>
          <w:color w:val="000000"/>
        </w:rPr>
      </w:pPr>
    </w:p>
    <w:p w14:paraId="425512A9" w14:textId="0B97466A" w:rsidR="00E23E1E" w:rsidRPr="00137548" w:rsidRDefault="00E23E1E" w:rsidP="00137548">
      <w:pPr>
        <w:pStyle w:val="ListParagraph"/>
        <w:numPr>
          <w:ilvl w:val="0"/>
          <w:numId w:val="11"/>
        </w:numPr>
        <w:textAlignment w:val="baseline"/>
        <w:rPr>
          <w:bCs/>
          <w:color w:val="000000"/>
        </w:rPr>
      </w:pPr>
      <w:r w:rsidRPr="00137548">
        <w:rPr>
          <w:bCs/>
          <w:color w:val="000000"/>
        </w:rPr>
        <w:t>Consent was obtained, or</w:t>
      </w:r>
    </w:p>
    <w:p w14:paraId="54B9A3C0" w14:textId="77777777" w:rsidR="00E23E1E" w:rsidRPr="00137548" w:rsidRDefault="00E23E1E" w:rsidP="00E23E1E">
      <w:pPr>
        <w:textAlignment w:val="baseline"/>
        <w:rPr>
          <w:bCs/>
          <w:color w:val="000000"/>
        </w:rPr>
      </w:pPr>
      <w:r w:rsidRPr="00137548">
        <w:rPr>
          <w:bCs/>
          <w:color w:val="000000"/>
        </w:rPr>
        <w:t>It was reasonable to disclose without consent</w:t>
      </w:r>
    </w:p>
    <w:p w14:paraId="70CBEC17" w14:textId="77777777" w:rsidR="00E23E1E" w:rsidRPr="00137548" w:rsidRDefault="00E23E1E" w:rsidP="00E23E1E">
      <w:pPr>
        <w:textAlignment w:val="baseline"/>
        <w:rPr>
          <w:bCs/>
          <w:color w:val="000000"/>
        </w:rPr>
      </w:pPr>
    </w:p>
    <w:p w14:paraId="5A2D2B69" w14:textId="77777777" w:rsidR="00E23E1E" w:rsidRPr="00137548" w:rsidRDefault="00E23E1E" w:rsidP="00E23E1E">
      <w:pPr>
        <w:textAlignment w:val="baseline"/>
        <w:rPr>
          <w:bCs/>
          <w:color w:val="000000"/>
        </w:rPr>
      </w:pPr>
      <w:r w:rsidRPr="00137548">
        <w:rPr>
          <w:bCs/>
          <w:color w:val="000000"/>
        </w:rPr>
        <w:t>2. Confidential Information</w:t>
      </w:r>
    </w:p>
    <w:p w14:paraId="11E73B21" w14:textId="77777777" w:rsidR="00E23E1E" w:rsidRPr="00137548" w:rsidRDefault="00E23E1E" w:rsidP="00E23E1E">
      <w:pPr>
        <w:textAlignment w:val="baseline"/>
        <w:rPr>
          <w:bCs/>
          <w:color w:val="000000"/>
        </w:rPr>
      </w:pPr>
      <w:r w:rsidRPr="00137548">
        <w:rPr>
          <w:bCs/>
          <w:color w:val="000000"/>
        </w:rPr>
        <w:t>Some information has been withheld where it constitutes confidential information, including:</w:t>
      </w:r>
    </w:p>
    <w:p w14:paraId="6ED42E9D" w14:textId="77777777" w:rsidR="00E23E1E" w:rsidRPr="00137548" w:rsidRDefault="00E23E1E" w:rsidP="00E23E1E">
      <w:pPr>
        <w:textAlignment w:val="baseline"/>
        <w:rPr>
          <w:bCs/>
          <w:color w:val="000000"/>
        </w:rPr>
      </w:pPr>
    </w:p>
    <w:p w14:paraId="5D0D1DC4" w14:textId="6C4CD094" w:rsidR="00E23E1E" w:rsidRPr="00137548" w:rsidRDefault="00E23E1E" w:rsidP="00137548">
      <w:pPr>
        <w:pStyle w:val="ListParagraph"/>
        <w:numPr>
          <w:ilvl w:val="0"/>
          <w:numId w:val="11"/>
        </w:numPr>
        <w:textAlignment w:val="baseline"/>
        <w:rPr>
          <w:bCs/>
          <w:color w:val="000000"/>
        </w:rPr>
      </w:pPr>
      <w:r w:rsidRPr="00137548">
        <w:rPr>
          <w:bCs/>
          <w:color w:val="000000"/>
        </w:rPr>
        <w:t>Internal communications</w:t>
      </w:r>
    </w:p>
    <w:p w14:paraId="5B3BD539" w14:textId="77777777" w:rsidR="00E23E1E" w:rsidRPr="00137548" w:rsidRDefault="00E23E1E" w:rsidP="00E23E1E">
      <w:pPr>
        <w:textAlignment w:val="baseline"/>
        <w:rPr>
          <w:bCs/>
          <w:color w:val="000000"/>
        </w:rPr>
      </w:pPr>
      <w:r w:rsidRPr="00137548">
        <w:rPr>
          <w:bCs/>
          <w:color w:val="000000"/>
        </w:rPr>
        <w:t>Professional opinions provided in confidence</w:t>
      </w:r>
    </w:p>
    <w:p w14:paraId="216FD090" w14:textId="77777777" w:rsidR="00E23E1E" w:rsidRPr="00137548" w:rsidRDefault="00E23E1E" w:rsidP="00E23E1E">
      <w:pPr>
        <w:textAlignment w:val="baseline"/>
        <w:rPr>
          <w:bCs/>
          <w:color w:val="000000"/>
        </w:rPr>
      </w:pPr>
    </w:p>
    <w:p w14:paraId="59A0EA85" w14:textId="77777777" w:rsidR="00E23E1E" w:rsidRPr="00137548" w:rsidRDefault="00E23E1E" w:rsidP="00E23E1E">
      <w:pPr>
        <w:textAlignment w:val="baseline"/>
        <w:rPr>
          <w:bCs/>
          <w:color w:val="000000"/>
        </w:rPr>
      </w:pPr>
      <w:r w:rsidRPr="00137548">
        <w:rPr>
          <w:bCs/>
          <w:color w:val="000000"/>
        </w:rPr>
        <w:t>This is permitted under Schedule 2, Part 3 of the Data Protection Act 2018, where disclosure may breach confidentiality obligations.</w:t>
      </w:r>
    </w:p>
    <w:p w14:paraId="70A9A773" w14:textId="77777777" w:rsidR="00137548" w:rsidRDefault="00137548" w:rsidP="00E23E1E">
      <w:pPr>
        <w:textAlignment w:val="baseline"/>
        <w:rPr>
          <w:bCs/>
          <w:color w:val="000000"/>
        </w:rPr>
      </w:pPr>
    </w:p>
    <w:p w14:paraId="0D51D1BA" w14:textId="4D452502" w:rsidR="00E23E1E" w:rsidRPr="00137548" w:rsidRDefault="00E23E1E" w:rsidP="00E23E1E">
      <w:pPr>
        <w:textAlignment w:val="baseline"/>
        <w:rPr>
          <w:bCs/>
          <w:color w:val="000000"/>
        </w:rPr>
      </w:pPr>
      <w:r w:rsidRPr="00137548">
        <w:rPr>
          <w:bCs/>
          <w:color w:val="000000"/>
        </w:rPr>
        <w:lastRenderedPageBreak/>
        <w:t>3. Safeguarding / Social Work Exemptions (if applicable)</w:t>
      </w:r>
    </w:p>
    <w:p w14:paraId="16E78525" w14:textId="77777777" w:rsidR="00E23E1E" w:rsidRPr="00137548" w:rsidRDefault="00E23E1E" w:rsidP="00E23E1E">
      <w:pPr>
        <w:textAlignment w:val="baseline"/>
        <w:rPr>
          <w:bCs/>
          <w:color w:val="000000"/>
        </w:rPr>
      </w:pPr>
      <w:r w:rsidRPr="00137548">
        <w:rPr>
          <w:bCs/>
          <w:color w:val="000000"/>
        </w:rPr>
        <w:t>Certain data may be exempt under Schedule 3 of the Data Protection Act 2018, where disclosure could:</w:t>
      </w:r>
    </w:p>
    <w:p w14:paraId="4AEB953D" w14:textId="77777777" w:rsidR="00E23E1E" w:rsidRPr="00137548" w:rsidRDefault="00E23E1E" w:rsidP="00E23E1E">
      <w:pPr>
        <w:textAlignment w:val="baseline"/>
        <w:rPr>
          <w:bCs/>
          <w:color w:val="000000"/>
        </w:rPr>
      </w:pPr>
    </w:p>
    <w:p w14:paraId="4AC912DC" w14:textId="01FBD5CB" w:rsidR="00E23E1E" w:rsidRPr="00137548" w:rsidRDefault="00E23E1E" w:rsidP="00137548">
      <w:pPr>
        <w:pStyle w:val="ListParagraph"/>
        <w:numPr>
          <w:ilvl w:val="0"/>
          <w:numId w:val="10"/>
        </w:numPr>
        <w:textAlignment w:val="baseline"/>
        <w:rPr>
          <w:bCs/>
          <w:color w:val="000000"/>
        </w:rPr>
      </w:pPr>
      <w:r w:rsidRPr="00137548">
        <w:rPr>
          <w:bCs/>
          <w:color w:val="000000"/>
        </w:rPr>
        <w:t>Cause serious harm to the physical or mental health of any individual</w:t>
      </w:r>
    </w:p>
    <w:p w14:paraId="1EE569A0" w14:textId="77777777" w:rsidR="00E23E1E" w:rsidRPr="00137548" w:rsidRDefault="00E23E1E" w:rsidP="00E23E1E">
      <w:pPr>
        <w:textAlignment w:val="baseline"/>
        <w:rPr>
          <w:bCs/>
          <w:color w:val="000000"/>
        </w:rPr>
      </w:pPr>
      <w:r w:rsidRPr="00137548">
        <w:rPr>
          <w:bCs/>
          <w:color w:val="000000"/>
        </w:rPr>
        <w:t>Prejudice the carrying out of social work functions</w:t>
      </w:r>
    </w:p>
    <w:p w14:paraId="6211E196" w14:textId="77777777" w:rsidR="00E23E1E" w:rsidRPr="00137548" w:rsidRDefault="00E23E1E" w:rsidP="00E23E1E">
      <w:pPr>
        <w:textAlignment w:val="baseline"/>
        <w:rPr>
          <w:bCs/>
          <w:color w:val="000000"/>
        </w:rPr>
      </w:pPr>
    </w:p>
    <w:p w14:paraId="630815C0" w14:textId="77777777" w:rsidR="00E23E1E" w:rsidRPr="00137548" w:rsidRDefault="00E23E1E" w:rsidP="00E23E1E">
      <w:pPr>
        <w:textAlignment w:val="baseline"/>
        <w:rPr>
          <w:bCs/>
          <w:color w:val="000000"/>
        </w:rPr>
      </w:pPr>
      <w:r w:rsidRPr="00137548">
        <w:rPr>
          <w:bCs/>
          <w:color w:val="000000"/>
        </w:rPr>
        <w:t>4. Legal Professional Privilege</w:t>
      </w:r>
    </w:p>
    <w:p w14:paraId="483753EC" w14:textId="77777777" w:rsidR="00E23E1E" w:rsidRPr="00137548" w:rsidRDefault="00E23E1E" w:rsidP="00E23E1E">
      <w:pPr>
        <w:textAlignment w:val="baseline"/>
        <w:rPr>
          <w:bCs/>
          <w:color w:val="000000"/>
        </w:rPr>
      </w:pPr>
      <w:r w:rsidRPr="00137548">
        <w:rPr>
          <w:bCs/>
          <w:color w:val="000000"/>
        </w:rPr>
        <w:t>Any information subject to legal privilege (e.g., communications with legal advisors) has been withheld, as permitted under the Data Protection Act 2018.</w:t>
      </w:r>
    </w:p>
    <w:p w14:paraId="3C614BB1" w14:textId="77777777" w:rsidR="00137548" w:rsidRDefault="00137548" w:rsidP="00E23E1E">
      <w:pPr>
        <w:textAlignment w:val="baseline"/>
        <w:rPr>
          <w:bCs/>
          <w:color w:val="000000"/>
        </w:rPr>
      </w:pPr>
    </w:p>
    <w:p w14:paraId="0D9B512A" w14:textId="3789CBEE" w:rsidR="00E23E1E" w:rsidRPr="00137548" w:rsidRDefault="00E23E1E" w:rsidP="00E23E1E">
      <w:pPr>
        <w:textAlignment w:val="baseline"/>
        <w:rPr>
          <w:bCs/>
          <w:color w:val="000000"/>
        </w:rPr>
      </w:pPr>
      <w:r w:rsidRPr="00137548">
        <w:rPr>
          <w:bCs/>
          <w:color w:val="000000"/>
        </w:rPr>
        <w:t>5. Crime and Prevention / Regulatory Functions (if applicable)</w:t>
      </w:r>
    </w:p>
    <w:p w14:paraId="1A85763A" w14:textId="77777777" w:rsidR="00E23E1E" w:rsidRPr="00137548" w:rsidRDefault="00E23E1E" w:rsidP="00E23E1E">
      <w:pPr>
        <w:textAlignment w:val="baseline"/>
        <w:rPr>
          <w:bCs/>
          <w:color w:val="000000"/>
        </w:rPr>
      </w:pPr>
      <w:r w:rsidRPr="00137548">
        <w:rPr>
          <w:bCs/>
          <w:color w:val="000000"/>
        </w:rPr>
        <w:t>Information may also be withheld where disclosure would be likely to:</w:t>
      </w:r>
    </w:p>
    <w:p w14:paraId="0D154ADE" w14:textId="77777777" w:rsidR="00E23E1E" w:rsidRPr="00137548" w:rsidRDefault="00E23E1E" w:rsidP="00E23E1E">
      <w:pPr>
        <w:textAlignment w:val="baseline"/>
        <w:rPr>
          <w:bCs/>
          <w:color w:val="000000"/>
        </w:rPr>
      </w:pPr>
    </w:p>
    <w:p w14:paraId="04E5D82E" w14:textId="0681CAE5" w:rsidR="00E23E1E" w:rsidRPr="00137548" w:rsidRDefault="00E23E1E" w:rsidP="00137548">
      <w:pPr>
        <w:pStyle w:val="ListParagraph"/>
        <w:numPr>
          <w:ilvl w:val="0"/>
          <w:numId w:val="10"/>
        </w:numPr>
        <w:textAlignment w:val="baseline"/>
        <w:rPr>
          <w:bCs/>
          <w:color w:val="000000"/>
        </w:rPr>
      </w:pPr>
      <w:r w:rsidRPr="00137548">
        <w:rPr>
          <w:bCs/>
          <w:color w:val="000000"/>
        </w:rPr>
        <w:t>Prejudice the prevention or detection of crime</w:t>
      </w:r>
    </w:p>
    <w:p w14:paraId="40C59E4A" w14:textId="00A312AA" w:rsidR="00E23E1E" w:rsidRPr="00137548" w:rsidRDefault="00E23E1E" w:rsidP="00E23E1E">
      <w:pPr>
        <w:textAlignment w:val="baseline"/>
        <w:rPr>
          <w:bCs/>
          <w:color w:val="000000"/>
        </w:rPr>
      </w:pPr>
      <w:r w:rsidRPr="00137548">
        <w:rPr>
          <w:bCs/>
          <w:color w:val="000000"/>
        </w:rPr>
        <w:t>Interfere with regulatory or safeguarding investigations</w:t>
      </w:r>
    </w:p>
    <w:p w14:paraId="0E1BA524" w14:textId="77777777" w:rsidR="00E23E1E" w:rsidRDefault="00E23E1E" w:rsidP="00BF12B7">
      <w:pPr>
        <w:textAlignment w:val="baseline"/>
        <w:rPr>
          <w:b/>
          <w:color w:val="000000"/>
        </w:rPr>
      </w:pPr>
    </w:p>
    <w:p w14:paraId="45C1DB9B" w14:textId="589CB013" w:rsidR="00BF12B7" w:rsidRDefault="00BF12B7" w:rsidP="00BF12B7">
      <w:pPr>
        <w:textAlignment w:val="baseline"/>
        <w:rPr>
          <w:color w:val="000000"/>
        </w:rPr>
      </w:pPr>
      <w:r>
        <w:rPr>
          <w:color w:val="000000"/>
        </w:rPr>
        <w:t>If you are unsatisfied in any way you have the right to lodge a complaint with the ICO or another supervisory authority:</w:t>
      </w:r>
    </w:p>
    <w:p w14:paraId="3912961C" w14:textId="77777777" w:rsidR="00BF12B7" w:rsidRDefault="00BF12B7" w:rsidP="00BF12B7">
      <w:pPr>
        <w:numPr>
          <w:ilvl w:val="1"/>
          <w:numId w:val="9"/>
        </w:numPr>
        <w:spacing w:before="100" w:beforeAutospacing="1" w:after="100" w:afterAutospacing="1"/>
        <w:textAlignment w:val="baseline"/>
        <w:rPr>
          <w:color w:val="000000"/>
        </w:rPr>
      </w:pPr>
      <w:r>
        <w:rPr>
          <w:color w:val="000000"/>
          <w:bdr w:val="none" w:sz="0" w:space="0" w:color="auto" w:frame="1"/>
          <w:lang w:val="en"/>
        </w:rPr>
        <w:t>We aim to directly resolve all complaints about how we handle personal information. If your complaint is about how we have handled your personal information, you can contact the Council's Data Protection Officer by email at: infogov@dundeecity.gov.uk  or by telephone on 01382 434206 </w:t>
      </w:r>
    </w:p>
    <w:p w14:paraId="191590FB" w14:textId="77777777" w:rsidR="00BF12B7" w:rsidRDefault="00BF12B7" w:rsidP="00BF12B7">
      <w:pPr>
        <w:numPr>
          <w:ilvl w:val="1"/>
          <w:numId w:val="9"/>
        </w:numPr>
        <w:spacing w:before="100" w:beforeAutospacing="1" w:after="100" w:afterAutospacing="1"/>
        <w:textAlignment w:val="baseline"/>
        <w:rPr>
          <w:color w:val="000000"/>
          <w:sz w:val="24"/>
          <w:szCs w:val="24"/>
        </w:rPr>
      </w:pPr>
      <w:r>
        <w:rPr>
          <w:color w:val="000000"/>
          <w:bdr w:val="none" w:sz="0" w:space="0" w:color="auto" w:frame="1"/>
          <w:lang w:val="en"/>
        </w:rPr>
        <w:t>However, you also have the right to lodge a complaint about data protection matters with the Information Commissioner's Office, who can be contacted by post at: Information Commissioner's Office, Wycliffe House, Water Lane, Wilmslow, Cheshire, SK9 5AF. By phone on 0303 123 1113 (local rate) or 01625 545 745. Visit their website for more information at- </w:t>
      </w:r>
      <w:hyperlink r:id="rId15" w:tgtFrame="_blank" w:history="1">
        <w:r>
          <w:rPr>
            <w:rStyle w:val="Hyperlink"/>
            <w:color w:val="0563C1"/>
            <w:bdr w:val="none" w:sz="0" w:space="0" w:color="auto" w:frame="1"/>
            <w:lang w:val="en"/>
          </w:rPr>
          <w:t>https://ico.org.uk/concerns</w:t>
        </w:r>
      </w:hyperlink>
      <w:r>
        <w:rPr>
          <w:color w:val="000000"/>
          <w:szCs w:val="24"/>
          <w:bdr w:val="none" w:sz="0" w:space="0" w:color="auto" w:frame="1"/>
          <w:lang w:val="en"/>
        </w:rPr>
        <w:t>. </w:t>
      </w:r>
    </w:p>
    <w:p w14:paraId="6B67BABB" w14:textId="77777777" w:rsidR="00BF12B7" w:rsidRDefault="00BF12B7" w:rsidP="00BF12B7">
      <w:pPr>
        <w:jc w:val="both"/>
      </w:pPr>
    </w:p>
    <w:p w14:paraId="05739811" w14:textId="77777777" w:rsidR="00BF12B7" w:rsidRDefault="00BF12B7" w:rsidP="00BF12B7">
      <w:pPr>
        <w:jc w:val="both"/>
      </w:pPr>
      <w:r>
        <w:t>Yours Sincerely</w:t>
      </w:r>
    </w:p>
    <w:p w14:paraId="170ABE4E" w14:textId="77777777" w:rsidR="00CD3A7D" w:rsidRDefault="00CD3A7D" w:rsidP="00BF12B7">
      <w:pPr>
        <w:jc w:val="both"/>
      </w:pPr>
    </w:p>
    <w:p w14:paraId="599D202A" w14:textId="177890FD" w:rsidR="00CD3A7D" w:rsidRDefault="00CD3A7D" w:rsidP="00BF12B7">
      <w:pPr>
        <w:jc w:val="both"/>
        <w:rPr>
          <w:rFonts w:cs="Times New Roman"/>
          <w:szCs w:val="20"/>
          <w:lang w:eastAsia="en-US"/>
        </w:rPr>
      </w:pPr>
      <w:r>
        <w:rPr>
          <w:noProof/>
        </w:rPr>
        <w:drawing>
          <wp:inline distT="0" distB="0" distL="0" distR="0" wp14:anchorId="364FD7F0" wp14:editId="3BADD95D">
            <wp:extent cx="2489200" cy="342900"/>
            <wp:effectExtent l="0" t="0" r="6350" b="0"/>
            <wp:docPr id="1749656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9200" cy="342900"/>
                    </a:xfrm>
                    <a:prstGeom prst="rect">
                      <a:avLst/>
                    </a:prstGeom>
                    <a:noFill/>
                    <a:ln>
                      <a:noFill/>
                    </a:ln>
                  </pic:spPr>
                </pic:pic>
              </a:graphicData>
            </a:graphic>
          </wp:inline>
        </w:drawing>
      </w:r>
    </w:p>
    <w:p w14:paraId="0975CE48" w14:textId="77777777" w:rsidR="00CA4D05" w:rsidRDefault="00CA4D05" w:rsidP="00A30988">
      <w:pPr>
        <w:jc w:val="both"/>
      </w:pPr>
    </w:p>
    <w:p w14:paraId="45B42B34" w14:textId="77777777" w:rsidR="00CD3A7D" w:rsidRDefault="00CD3A7D" w:rsidP="00A30988">
      <w:pPr>
        <w:jc w:val="both"/>
      </w:pPr>
      <w:r>
        <w:t>Lauren Holley</w:t>
      </w:r>
    </w:p>
    <w:p w14:paraId="2CD6B31D" w14:textId="3A5BC909" w:rsidR="00A30988" w:rsidRDefault="00A30988" w:rsidP="00A30988">
      <w:pPr>
        <w:jc w:val="both"/>
      </w:pPr>
      <w:r>
        <w:t xml:space="preserve"> </w:t>
      </w:r>
    </w:p>
    <w:p w14:paraId="73C1614E" w14:textId="77777777" w:rsidR="008E2214" w:rsidRDefault="008E2214" w:rsidP="008E2214">
      <w:pPr>
        <w:jc w:val="both"/>
        <w:rPr>
          <w:b/>
        </w:rPr>
      </w:pPr>
    </w:p>
    <w:p w14:paraId="5CBEED3D" w14:textId="77777777" w:rsidR="008E2214" w:rsidRDefault="008E2214" w:rsidP="008E2214">
      <w:pPr>
        <w:jc w:val="both"/>
        <w:rPr>
          <w:b/>
        </w:rPr>
      </w:pPr>
    </w:p>
    <w:p w14:paraId="23A01966" w14:textId="77777777" w:rsidR="008E2214" w:rsidRDefault="008E2214" w:rsidP="008E2214">
      <w:pPr>
        <w:jc w:val="both"/>
        <w:rPr>
          <w:b/>
        </w:rPr>
      </w:pPr>
    </w:p>
    <w:p w14:paraId="4FFB2888" w14:textId="77777777" w:rsidR="008E2214" w:rsidRDefault="008E2214" w:rsidP="00ED3256">
      <w:pPr>
        <w:jc w:val="both"/>
        <w:rPr>
          <w:b/>
        </w:rPr>
      </w:pPr>
    </w:p>
    <w:p w14:paraId="714ED85F" w14:textId="77777777" w:rsidR="008E2214" w:rsidRDefault="008E2214" w:rsidP="00ED3256">
      <w:pPr>
        <w:jc w:val="both"/>
        <w:rPr>
          <w:b/>
        </w:rPr>
      </w:pPr>
    </w:p>
    <w:p w14:paraId="78CFB516" w14:textId="77777777" w:rsidR="008E2214" w:rsidRDefault="008E2214" w:rsidP="00ED3256">
      <w:pPr>
        <w:jc w:val="both"/>
        <w:rPr>
          <w:b/>
        </w:rPr>
      </w:pPr>
    </w:p>
    <w:p w14:paraId="53630181" w14:textId="77777777" w:rsidR="008E2214" w:rsidRDefault="008E2214" w:rsidP="00ED3256">
      <w:pPr>
        <w:jc w:val="both"/>
        <w:rPr>
          <w:b/>
        </w:rPr>
      </w:pPr>
    </w:p>
    <w:p w14:paraId="183D9D17" w14:textId="77777777" w:rsidR="008E2214" w:rsidRDefault="008E2214" w:rsidP="00ED3256">
      <w:pPr>
        <w:jc w:val="both"/>
        <w:rPr>
          <w:b/>
        </w:rPr>
      </w:pPr>
    </w:p>
    <w:p w14:paraId="0EC02C10" w14:textId="77777777" w:rsidR="008E2214" w:rsidRDefault="008E2214" w:rsidP="00ED3256">
      <w:pPr>
        <w:jc w:val="both"/>
        <w:rPr>
          <w:b/>
        </w:rPr>
      </w:pPr>
    </w:p>
    <w:p w14:paraId="7D6717D5" w14:textId="77777777" w:rsidR="00576891" w:rsidRDefault="00576891" w:rsidP="008E2214">
      <w:pPr>
        <w:rPr>
          <w:b/>
        </w:rPr>
      </w:pPr>
    </w:p>
    <w:p w14:paraId="770A4528" w14:textId="77777777" w:rsidR="00576891" w:rsidRDefault="00576891" w:rsidP="008E2214">
      <w:pPr>
        <w:rPr>
          <w:b/>
        </w:rPr>
      </w:pPr>
    </w:p>
    <w:p w14:paraId="600BF642" w14:textId="77777777" w:rsidR="008E2214" w:rsidRDefault="008E2214" w:rsidP="00ED3256">
      <w:pPr>
        <w:jc w:val="both"/>
        <w:rPr>
          <w:b/>
        </w:rPr>
      </w:pPr>
    </w:p>
    <w:p w14:paraId="45F31D04" w14:textId="77777777" w:rsidR="00C05C61" w:rsidRDefault="00C05C61" w:rsidP="004247D2">
      <w:pPr>
        <w:pStyle w:val="ListParagraph"/>
        <w:jc w:val="both"/>
      </w:pPr>
    </w:p>
    <w:p w14:paraId="1AACF088" w14:textId="77777777" w:rsidR="00574E30" w:rsidRDefault="00574E30" w:rsidP="004247D2">
      <w:pPr>
        <w:pStyle w:val="ListParagraph"/>
        <w:jc w:val="both"/>
      </w:pPr>
    </w:p>
    <w:p w14:paraId="77944F38" w14:textId="77777777" w:rsidR="00574E30" w:rsidRDefault="00574E30" w:rsidP="004247D2">
      <w:pPr>
        <w:pStyle w:val="ListParagraph"/>
        <w:jc w:val="both"/>
      </w:pPr>
    </w:p>
    <w:p w14:paraId="0FB011EE" w14:textId="77777777" w:rsidR="00574E30" w:rsidRDefault="00574E30" w:rsidP="004247D2">
      <w:pPr>
        <w:pStyle w:val="ListParagraph"/>
        <w:jc w:val="both"/>
      </w:pPr>
    </w:p>
    <w:p w14:paraId="70AC913A" w14:textId="77777777" w:rsidR="00574E30" w:rsidRPr="00F95BFB" w:rsidRDefault="00574E30" w:rsidP="00F95BFB">
      <w:pPr>
        <w:jc w:val="both"/>
        <w:rPr>
          <w:b/>
        </w:rPr>
      </w:pPr>
    </w:p>
    <w:sectPr w:rsidR="00574E30" w:rsidRPr="00F95BFB" w:rsidSect="00E84798">
      <w:type w:val="continuous"/>
      <w:pgSz w:w="11906" w:h="16838" w:code="9"/>
      <w:pgMar w:top="851" w:right="1418" w:bottom="1440" w:left="1418" w:header="720" w:footer="720" w:gutter="0"/>
      <w:paperSrc w:first="15" w:other="15"/>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1E34" w14:textId="77777777" w:rsidR="00040BB8" w:rsidRDefault="00040BB8">
      <w:r>
        <w:separator/>
      </w:r>
    </w:p>
  </w:endnote>
  <w:endnote w:type="continuationSeparator" w:id="0">
    <w:p w14:paraId="2D0DFDBF" w14:textId="77777777" w:rsidR="00040BB8" w:rsidRDefault="0004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7B90" w14:textId="77777777" w:rsidR="00177F27" w:rsidRDefault="00177F27" w:rsidP="00601E70">
    <w:pPr>
      <w:pStyle w:val="Footer"/>
      <w:ind w:left="-567" w:right="-1099"/>
    </w:pPr>
    <w:r>
      <w:rPr>
        <w:noProof/>
        <w:lang w:val="en-US"/>
      </w:rPr>
      <w:t xml:space="preserve">       </w:t>
    </w:r>
    <w:r w:rsidR="004045BA">
      <w:rPr>
        <w:noProof/>
      </w:rPr>
      <w:drawing>
        <wp:inline distT="0" distB="0" distL="0" distR="0" wp14:anchorId="32B5C7C7" wp14:editId="02BDDDBC">
          <wp:extent cx="647700" cy="43815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noFill/>
                  <a:ln>
                    <a:noFill/>
                  </a:ln>
                </pic:spPr>
              </pic:pic>
            </a:graphicData>
          </a:graphic>
        </wp:inline>
      </w:drawing>
    </w:r>
    <w:r>
      <w:rPr>
        <w:noProof/>
        <w:lang w:val="en-US"/>
      </w:rPr>
      <w:t xml:space="preserve">                  </w:t>
    </w:r>
    <w:r w:rsidR="004045BA">
      <w:rPr>
        <w:noProof/>
      </w:rPr>
      <w:drawing>
        <wp:inline distT="0" distB="0" distL="0" distR="0" wp14:anchorId="48F030DD" wp14:editId="418F77A3">
          <wp:extent cx="3895725" cy="1323975"/>
          <wp:effectExtent l="0" t="0" r="9525"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95725" cy="1323975"/>
                  </a:xfrm>
                  <a:prstGeom prst="rect">
                    <a:avLst/>
                  </a:prstGeom>
                  <a:noFill/>
                  <a:ln>
                    <a:noFill/>
                  </a:ln>
                </pic:spPr>
              </pic:pic>
            </a:graphicData>
          </a:graphic>
        </wp:inline>
      </w:drawing>
    </w:r>
    <w:r>
      <w:rPr>
        <w:noProof/>
        <w:lang w:val="en-US"/>
      </w:rPr>
      <w:t xml:space="preserve">              </w:t>
    </w:r>
    <w:r w:rsidR="004045BA">
      <w:rPr>
        <w:noProof/>
      </w:rPr>
      <w:drawing>
        <wp:inline distT="0" distB="0" distL="0" distR="0" wp14:anchorId="37ED8188" wp14:editId="2D8F05AA">
          <wp:extent cx="609600" cy="49530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495300"/>
                  </a:xfrm>
                  <a:prstGeom prst="rect">
                    <a:avLst/>
                  </a:prstGeom>
                  <a:noFill/>
                  <a:ln>
                    <a:noFill/>
                  </a:ln>
                </pic:spPr>
              </pic:pic>
            </a:graphicData>
          </a:graphic>
        </wp:inline>
      </w:drawing>
    </w:r>
  </w:p>
  <w:p w14:paraId="503F2CBC" w14:textId="77777777" w:rsidR="00177F27" w:rsidRDefault="00177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84CB" w14:textId="77777777" w:rsidR="00040BB8" w:rsidRDefault="00040BB8">
      <w:r>
        <w:separator/>
      </w:r>
    </w:p>
  </w:footnote>
  <w:footnote w:type="continuationSeparator" w:id="0">
    <w:p w14:paraId="7DF68B0C" w14:textId="77777777" w:rsidR="00040BB8" w:rsidRDefault="00040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C497" w14:textId="77777777" w:rsidR="00177F27" w:rsidRDefault="00177F27" w:rsidP="00AB7C4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1F7A8B" w14:textId="77777777" w:rsidR="00177F27" w:rsidRDefault="00177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4B1D" w14:textId="77777777" w:rsidR="00177F27" w:rsidRDefault="00177F27" w:rsidP="00AB7C4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157B">
      <w:rPr>
        <w:rStyle w:val="PageNumber"/>
        <w:noProof/>
      </w:rPr>
      <w:t>3</w:t>
    </w:r>
    <w:r>
      <w:rPr>
        <w:rStyle w:val="PageNumber"/>
      </w:rPr>
      <w:fldChar w:fldCharType="end"/>
    </w:r>
  </w:p>
  <w:p w14:paraId="44AA8F1F" w14:textId="77777777" w:rsidR="00177F27" w:rsidRDefault="00177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A7D8" w14:textId="77777777" w:rsidR="00177F27" w:rsidRDefault="004045BA">
    <w:pPr>
      <w:pStyle w:val="Header"/>
    </w:pPr>
    <w:r>
      <w:rPr>
        <w:noProof/>
      </w:rPr>
      <w:drawing>
        <wp:anchor distT="0" distB="0" distL="114300" distR="114300" simplePos="0" relativeHeight="251657728" behindDoc="1" locked="0" layoutInCell="1" allowOverlap="1" wp14:anchorId="0DAA1E34" wp14:editId="52556FFB">
          <wp:simplePos x="0" y="0"/>
          <wp:positionH relativeFrom="column">
            <wp:posOffset>-300355</wp:posOffset>
          </wp:positionH>
          <wp:positionV relativeFrom="paragraph">
            <wp:posOffset>0</wp:posOffset>
          </wp:positionV>
          <wp:extent cx="3286125" cy="933450"/>
          <wp:effectExtent l="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4764F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CA6E0D"/>
    <w:multiLevelType w:val="singleLevel"/>
    <w:tmpl w:val="E2C8AC5E"/>
    <w:lvl w:ilvl="0">
      <w:start w:val="1"/>
      <w:numFmt w:val="bullet"/>
      <w:lvlText w:val=""/>
      <w:lvlJc w:val="left"/>
      <w:pPr>
        <w:tabs>
          <w:tab w:val="num" w:pos="709"/>
        </w:tabs>
        <w:ind w:left="709" w:hanging="709"/>
      </w:pPr>
      <w:rPr>
        <w:rFonts w:ascii="Symbol" w:hAnsi="Symbol" w:hint="default"/>
      </w:rPr>
    </w:lvl>
  </w:abstractNum>
  <w:abstractNum w:abstractNumId="2" w15:restartNumberingAfterBreak="0">
    <w:nsid w:val="0BAF6B3A"/>
    <w:multiLevelType w:val="multilevel"/>
    <w:tmpl w:val="B99C4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8124E"/>
    <w:multiLevelType w:val="multilevel"/>
    <w:tmpl w:val="CD0A7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253102"/>
    <w:multiLevelType w:val="hybridMultilevel"/>
    <w:tmpl w:val="C172C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346794"/>
    <w:multiLevelType w:val="hybridMultilevel"/>
    <w:tmpl w:val="5EF41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546086"/>
    <w:multiLevelType w:val="hybridMultilevel"/>
    <w:tmpl w:val="AE769036"/>
    <w:lvl w:ilvl="0" w:tplc="28A6C0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21F27"/>
    <w:multiLevelType w:val="hybridMultilevel"/>
    <w:tmpl w:val="9396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1D3C4F"/>
    <w:multiLevelType w:val="hybridMultilevel"/>
    <w:tmpl w:val="E32498CE"/>
    <w:lvl w:ilvl="0" w:tplc="D7601E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350BC"/>
    <w:multiLevelType w:val="multilevel"/>
    <w:tmpl w:val="2724D9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5E0CC2"/>
    <w:multiLevelType w:val="multilevel"/>
    <w:tmpl w:val="34A89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6413099">
    <w:abstractNumId w:val="1"/>
  </w:num>
  <w:num w:numId="2" w16cid:durableId="224611156">
    <w:abstractNumId w:val="0"/>
  </w:num>
  <w:num w:numId="3" w16cid:durableId="2023312154">
    <w:abstractNumId w:val="4"/>
  </w:num>
  <w:num w:numId="4" w16cid:durableId="94523027">
    <w:abstractNumId w:val="5"/>
  </w:num>
  <w:num w:numId="5" w16cid:durableId="1708944285">
    <w:abstractNumId w:val="9"/>
  </w:num>
  <w:num w:numId="6" w16cid:durableId="129447689">
    <w:abstractNumId w:val="2"/>
  </w:num>
  <w:num w:numId="7" w16cid:durableId="1596554791">
    <w:abstractNumId w:val="7"/>
  </w:num>
  <w:num w:numId="8" w16cid:durableId="916981116">
    <w:abstractNumId w:val="3"/>
  </w:num>
  <w:num w:numId="9" w16cid:durableId="1576355211">
    <w:abstractNumId w:val="10"/>
  </w:num>
  <w:num w:numId="10" w16cid:durableId="1909262753">
    <w:abstractNumId w:val="6"/>
  </w:num>
  <w:num w:numId="11" w16cid:durableId="8620178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VX1yG3Ro2pMu3IAXiAkvyKFy8=" w:salt="s4gvfdu9TnxME1WRnOzc4g=="/>
  <w:defaultTabStop w:val="720"/>
  <w:drawingGridHorizontalSpacing w:val="110"/>
  <w:drawingGridVerticalSpacing w:val="299"/>
  <w:displayHorizont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B3"/>
    <w:rsid w:val="00000F87"/>
    <w:rsid w:val="000019E2"/>
    <w:rsid w:val="000042FF"/>
    <w:rsid w:val="00007491"/>
    <w:rsid w:val="00012959"/>
    <w:rsid w:val="0001602B"/>
    <w:rsid w:val="00021D15"/>
    <w:rsid w:val="00027B5B"/>
    <w:rsid w:val="00032447"/>
    <w:rsid w:val="00035B19"/>
    <w:rsid w:val="00040BB8"/>
    <w:rsid w:val="000451A2"/>
    <w:rsid w:val="00045DC2"/>
    <w:rsid w:val="000463F2"/>
    <w:rsid w:val="00057D82"/>
    <w:rsid w:val="00062916"/>
    <w:rsid w:val="000654C6"/>
    <w:rsid w:val="000670FD"/>
    <w:rsid w:val="00072D08"/>
    <w:rsid w:val="00083297"/>
    <w:rsid w:val="000862F3"/>
    <w:rsid w:val="000873F0"/>
    <w:rsid w:val="0009131F"/>
    <w:rsid w:val="00096AAF"/>
    <w:rsid w:val="000A29FF"/>
    <w:rsid w:val="000A3278"/>
    <w:rsid w:val="000A6AFD"/>
    <w:rsid w:val="000A7F59"/>
    <w:rsid w:val="000B7122"/>
    <w:rsid w:val="000B7A63"/>
    <w:rsid w:val="000D36C6"/>
    <w:rsid w:val="000D3E7F"/>
    <w:rsid w:val="000D4626"/>
    <w:rsid w:val="000E418D"/>
    <w:rsid w:val="000E70E6"/>
    <w:rsid w:val="000F06AB"/>
    <w:rsid w:val="000F4908"/>
    <w:rsid w:val="000F6B84"/>
    <w:rsid w:val="001024DC"/>
    <w:rsid w:val="00107E51"/>
    <w:rsid w:val="0011157B"/>
    <w:rsid w:val="0011350B"/>
    <w:rsid w:val="00116DFA"/>
    <w:rsid w:val="0012009E"/>
    <w:rsid w:val="001232DF"/>
    <w:rsid w:val="00125EEC"/>
    <w:rsid w:val="00130B18"/>
    <w:rsid w:val="001325A8"/>
    <w:rsid w:val="00133D6E"/>
    <w:rsid w:val="0013677C"/>
    <w:rsid w:val="00137548"/>
    <w:rsid w:val="001519F9"/>
    <w:rsid w:val="00160FDC"/>
    <w:rsid w:val="001611EC"/>
    <w:rsid w:val="00163640"/>
    <w:rsid w:val="00167C00"/>
    <w:rsid w:val="00170C99"/>
    <w:rsid w:val="00172018"/>
    <w:rsid w:val="0017369C"/>
    <w:rsid w:val="00177F27"/>
    <w:rsid w:val="00181C47"/>
    <w:rsid w:val="001879B1"/>
    <w:rsid w:val="00192B31"/>
    <w:rsid w:val="0019658E"/>
    <w:rsid w:val="001978F1"/>
    <w:rsid w:val="001A2574"/>
    <w:rsid w:val="001A4513"/>
    <w:rsid w:val="001A6A1E"/>
    <w:rsid w:val="001B70C3"/>
    <w:rsid w:val="001C07F0"/>
    <w:rsid w:val="001D7F43"/>
    <w:rsid w:val="001E16D3"/>
    <w:rsid w:val="001E5C77"/>
    <w:rsid w:val="001E6245"/>
    <w:rsid w:val="001F107C"/>
    <w:rsid w:val="001F1AE5"/>
    <w:rsid w:val="002145D7"/>
    <w:rsid w:val="002151AA"/>
    <w:rsid w:val="0021675A"/>
    <w:rsid w:val="00222C71"/>
    <w:rsid w:val="00225847"/>
    <w:rsid w:val="00225E0F"/>
    <w:rsid w:val="00230A32"/>
    <w:rsid w:val="002320C7"/>
    <w:rsid w:val="00232354"/>
    <w:rsid w:val="00260FB0"/>
    <w:rsid w:val="00263C7C"/>
    <w:rsid w:val="0026749D"/>
    <w:rsid w:val="00272CEE"/>
    <w:rsid w:val="0027470A"/>
    <w:rsid w:val="00280E16"/>
    <w:rsid w:val="002821AB"/>
    <w:rsid w:val="00284FA8"/>
    <w:rsid w:val="00292D12"/>
    <w:rsid w:val="00294C13"/>
    <w:rsid w:val="002958F1"/>
    <w:rsid w:val="002A2807"/>
    <w:rsid w:val="002A3BBC"/>
    <w:rsid w:val="002B5FBE"/>
    <w:rsid w:val="002B7F2C"/>
    <w:rsid w:val="002C2973"/>
    <w:rsid w:val="002C7D79"/>
    <w:rsid w:val="002D0069"/>
    <w:rsid w:val="002D6CBC"/>
    <w:rsid w:val="002E0198"/>
    <w:rsid w:val="002E2D2E"/>
    <w:rsid w:val="002E6C2B"/>
    <w:rsid w:val="00302D51"/>
    <w:rsid w:val="00303D2F"/>
    <w:rsid w:val="00304115"/>
    <w:rsid w:val="003045D4"/>
    <w:rsid w:val="0031181C"/>
    <w:rsid w:val="00322FCB"/>
    <w:rsid w:val="00326801"/>
    <w:rsid w:val="00327532"/>
    <w:rsid w:val="003343FF"/>
    <w:rsid w:val="003350C5"/>
    <w:rsid w:val="003421EC"/>
    <w:rsid w:val="0034507E"/>
    <w:rsid w:val="00356099"/>
    <w:rsid w:val="00364E32"/>
    <w:rsid w:val="00366CC2"/>
    <w:rsid w:val="00367A2D"/>
    <w:rsid w:val="00380A93"/>
    <w:rsid w:val="0038262B"/>
    <w:rsid w:val="0038262E"/>
    <w:rsid w:val="003863D6"/>
    <w:rsid w:val="00394436"/>
    <w:rsid w:val="0039548F"/>
    <w:rsid w:val="00395A5A"/>
    <w:rsid w:val="003A22AE"/>
    <w:rsid w:val="003A2CCF"/>
    <w:rsid w:val="003A582D"/>
    <w:rsid w:val="003A5EF5"/>
    <w:rsid w:val="003A6743"/>
    <w:rsid w:val="003B06E5"/>
    <w:rsid w:val="003B0D98"/>
    <w:rsid w:val="003B548D"/>
    <w:rsid w:val="003C03CC"/>
    <w:rsid w:val="003C7DEA"/>
    <w:rsid w:val="003D10D9"/>
    <w:rsid w:val="003D1DF3"/>
    <w:rsid w:val="003E0CE9"/>
    <w:rsid w:val="003F56C6"/>
    <w:rsid w:val="003F78DE"/>
    <w:rsid w:val="003F7FD6"/>
    <w:rsid w:val="004045BA"/>
    <w:rsid w:val="004046C8"/>
    <w:rsid w:val="0040697E"/>
    <w:rsid w:val="00406FC6"/>
    <w:rsid w:val="004115B3"/>
    <w:rsid w:val="00416D53"/>
    <w:rsid w:val="004201AC"/>
    <w:rsid w:val="00421C69"/>
    <w:rsid w:val="004247D2"/>
    <w:rsid w:val="00424E92"/>
    <w:rsid w:val="004269C5"/>
    <w:rsid w:val="0043531D"/>
    <w:rsid w:val="0043536D"/>
    <w:rsid w:val="00435AE6"/>
    <w:rsid w:val="0043645C"/>
    <w:rsid w:val="0043645D"/>
    <w:rsid w:val="0044036F"/>
    <w:rsid w:val="004456CC"/>
    <w:rsid w:val="00446104"/>
    <w:rsid w:val="00446899"/>
    <w:rsid w:val="00452E28"/>
    <w:rsid w:val="004551F0"/>
    <w:rsid w:val="00456555"/>
    <w:rsid w:val="004570F5"/>
    <w:rsid w:val="00464592"/>
    <w:rsid w:val="004663B6"/>
    <w:rsid w:val="00470FDF"/>
    <w:rsid w:val="00472EC8"/>
    <w:rsid w:val="00473CE8"/>
    <w:rsid w:val="00474B25"/>
    <w:rsid w:val="00476587"/>
    <w:rsid w:val="00477CFA"/>
    <w:rsid w:val="00485720"/>
    <w:rsid w:val="00487008"/>
    <w:rsid w:val="00492BE8"/>
    <w:rsid w:val="00497C07"/>
    <w:rsid w:val="00497FB2"/>
    <w:rsid w:val="004A16BA"/>
    <w:rsid w:val="004A4002"/>
    <w:rsid w:val="004A677F"/>
    <w:rsid w:val="004B2671"/>
    <w:rsid w:val="004B456D"/>
    <w:rsid w:val="004B566E"/>
    <w:rsid w:val="004C11A4"/>
    <w:rsid w:val="004C740E"/>
    <w:rsid w:val="004D5444"/>
    <w:rsid w:val="004D7506"/>
    <w:rsid w:val="004E4488"/>
    <w:rsid w:val="004F0BBC"/>
    <w:rsid w:val="004F2CC8"/>
    <w:rsid w:val="004F4598"/>
    <w:rsid w:val="00503CA8"/>
    <w:rsid w:val="005075EC"/>
    <w:rsid w:val="00513915"/>
    <w:rsid w:val="00521545"/>
    <w:rsid w:val="00523FCD"/>
    <w:rsid w:val="00524B75"/>
    <w:rsid w:val="005302BE"/>
    <w:rsid w:val="00540104"/>
    <w:rsid w:val="005436CF"/>
    <w:rsid w:val="005478A5"/>
    <w:rsid w:val="00547AFF"/>
    <w:rsid w:val="00557834"/>
    <w:rsid w:val="00557F23"/>
    <w:rsid w:val="005605FF"/>
    <w:rsid w:val="00563599"/>
    <w:rsid w:val="00565891"/>
    <w:rsid w:val="00574E30"/>
    <w:rsid w:val="00576891"/>
    <w:rsid w:val="00581665"/>
    <w:rsid w:val="00581B4A"/>
    <w:rsid w:val="00581EBB"/>
    <w:rsid w:val="00582E8F"/>
    <w:rsid w:val="00584724"/>
    <w:rsid w:val="00591DDD"/>
    <w:rsid w:val="00592076"/>
    <w:rsid w:val="00592C94"/>
    <w:rsid w:val="005943D3"/>
    <w:rsid w:val="005970A9"/>
    <w:rsid w:val="00597331"/>
    <w:rsid w:val="005B50C0"/>
    <w:rsid w:val="005B6643"/>
    <w:rsid w:val="005C5A5C"/>
    <w:rsid w:val="005D0C78"/>
    <w:rsid w:val="005D443B"/>
    <w:rsid w:val="005E66F8"/>
    <w:rsid w:val="005E7CE4"/>
    <w:rsid w:val="005F4827"/>
    <w:rsid w:val="005F70D1"/>
    <w:rsid w:val="00601E70"/>
    <w:rsid w:val="00604E61"/>
    <w:rsid w:val="00604EC6"/>
    <w:rsid w:val="006062AA"/>
    <w:rsid w:val="00606DD5"/>
    <w:rsid w:val="00607198"/>
    <w:rsid w:val="00613EA5"/>
    <w:rsid w:val="00615344"/>
    <w:rsid w:val="00615C73"/>
    <w:rsid w:val="0061753F"/>
    <w:rsid w:val="006204AA"/>
    <w:rsid w:val="00620C5F"/>
    <w:rsid w:val="00620C8D"/>
    <w:rsid w:val="00622073"/>
    <w:rsid w:val="00631BFA"/>
    <w:rsid w:val="006343AD"/>
    <w:rsid w:val="00641C97"/>
    <w:rsid w:val="00642E5D"/>
    <w:rsid w:val="00643963"/>
    <w:rsid w:val="0065027E"/>
    <w:rsid w:val="00651D52"/>
    <w:rsid w:val="006521C7"/>
    <w:rsid w:val="00664ABA"/>
    <w:rsid w:val="00664C79"/>
    <w:rsid w:val="00673C4F"/>
    <w:rsid w:val="00674BC3"/>
    <w:rsid w:val="00675A9C"/>
    <w:rsid w:val="006773C3"/>
    <w:rsid w:val="00677F0C"/>
    <w:rsid w:val="00683568"/>
    <w:rsid w:val="0069121D"/>
    <w:rsid w:val="0069448F"/>
    <w:rsid w:val="006A61C0"/>
    <w:rsid w:val="006B25FC"/>
    <w:rsid w:val="006B3530"/>
    <w:rsid w:val="006B3875"/>
    <w:rsid w:val="006B4F09"/>
    <w:rsid w:val="006C068C"/>
    <w:rsid w:val="006C16F6"/>
    <w:rsid w:val="006C1FE6"/>
    <w:rsid w:val="006C207D"/>
    <w:rsid w:val="006C5EFE"/>
    <w:rsid w:val="006D45FF"/>
    <w:rsid w:val="006D4AC6"/>
    <w:rsid w:val="006E1CF7"/>
    <w:rsid w:val="006E1EE1"/>
    <w:rsid w:val="006E2648"/>
    <w:rsid w:val="006E3373"/>
    <w:rsid w:val="006E4CA6"/>
    <w:rsid w:val="006E6FE7"/>
    <w:rsid w:val="00702C33"/>
    <w:rsid w:val="00703783"/>
    <w:rsid w:val="007043F2"/>
    <w:rsid w:val="007153DB"/>
    <w:rsid w:val="00720333"/>
    <w:rsid w:val="00722049"/>
    <w:rsid w:val="00724E66"/>
    <w:rsid w:val="0073670B"/>
    <w:rsid w:val="0074416E"/>
    <w:rsid w:val="00753543"/>
    <w:rsid w:val="00755467"/>
    <w:rsid w:val="00761983"/>
    <w:rsid w:val="00763357"/>
    <w:rsid w:val="0076374A"/>
    <w:rsid w:val="00764E9E"/>
    <w:rsid w:val="007720DF"/>
    <w:rsid w:val="007729D8"/>
    <w:rsid w:val="007742CF"/>
    <w:rsid w:val="00774AA8"/>
    <w:rsid w:val="007754A7"/>
    <w:rsid w:val="00781010"/>
    <w:rsid w:val="007834DF"/>
    <w:rsid w:val="00786AE4"/>
    <w:rsid w:val="00792A77"/>
    <w:rsid w:val="00795247"/>
    <w:rsid w:val="00795D32"/>
    <w:rsid w:val="007A6491"/>
    <w:rsid w:val="007B151B"/>
    <w:rsid w:val="007B570A"/>
    <w:rsid w:val="007C094C"/>
    <w:rsid w:val="007C158D"/>
    <w:rsid w:val="007D5B3B"/>
    <w:rsid w:val="007E11A8"/>
    <w:rsid w:val="007E6446"/>
    <w:rsid w:val="007F18F3"/>
    <w:rsid w:val="007F1AC7"/>
    <w:rsid w:val="007F4160"/>
    <w:rsid w:val="007F7748"/>
    <w:rsid w:val="008015E0"/>
    <w:rsid w:val="00803AFC"/>
    <w:rsid w:val="008042FD"/>
    <w:rsid w:val="008055C8"/>
    <w:rsid w:val="00805D08"/>
    <w:rsid w:val="00810883"/>
    <w:rsid w:val="0082025E"/>
    <w:rsid w:val="0082173D"/>
    <w:rsid w:val="0082221C"/>
    <w:rsid w:val="00830B76"/>
    <w:rsid w:val="0083379F"/>
    <w:rsid w:val="008348AB"/>
    <w:rsid w:val="008379E2"/>
    <w:rsid w:val="00841808"/>
    <w:rsid w:val="00844D13"/>
    <w:rsid w:val="00851663"/>
    <w:rsid w:val="00852052"/>
    <w:rsid w:val="00854E7E"/>
    <w:rsid w:val="008634BF"/>
    <w:rsid w:val="00863925"/>
    <w:rsid w:val="00870F6C"/>
    <w:rsid w:val="00872905"/>
    <w:rsid w:val="008748D2"/>
    <w:rsid w:val="00877AE8"/>
    <w:rsid w:val="0088087C"/>
    <w:rsid w:val="00880ABF"/>
    <w:rsid w:val="008815F5"/>
    <w:rsid w:val="00881F6C"/>
    <w:rsid w:val="0088386B"/>
    <w:rsid w:val="00884841"/>
    <w:rsid w:val="008855FD"/>
    <w:rsid w:val="00885A98"/>
    <w:rsid w:val="0088683B"/>
    <w:rsid w:val="00891EB8"/>
    <w:rsid w:val="008A3356"/>
    <w:rsid w:val="008A3FC9"/>
    <w:rsid w:val="008A4450"/>
    <w:rsid w:val="008B1A3D"/>
    <w:rsid w:val="008B1AD5"/>
    <w:rsid w:val="008B78B3"/>
    <w:rsid w:val="008C0E17"/>
    <w:rsid w:val="008C207A"/>
    <w:rsid w:val="008C2A01"/>
    <w:rsid w:val="008C35F8"/>
    <w:rsid w:val="008C37CE"/>
    <w:rsid w:val="008C4842"/>
    <w:rsid w:val="008C54AA"/>
    <w:rsid w:val="008D0DA6"/>
    <w:rsid w:val="008D27E6"/>
    <w:rsid w:val="008E02F4"/>
    <w:rsid w:val="008E2214"/>
    <w:rsid w:val="008E3882"/>
    <w:rsid w:val="008E76A7"/>
    <w:rsid w:val="008F19CD"/>
    <w:rsid w:val="008F2A9B"/>
    <w:rsid w:val="008F4865"/>
    <w:rsid w:val="00902340"/>
    <w:rsid w:val="009037E0"/>
    <w:rsid w:val="0090621A"/>
    <w:rsid w:val="00906A2C"/>
    <w:rsid w:val="00913C64"/>
    <w:rsid w:val="00921766"/>
    <w:rsid w:val="00940305"/>
    <w:rsid w:val="00946FD0"/>
    <w:rsid w:val="00954957"/>
    <w:rsid w:val="00962879"/>
    <w:rsid w:val="00966544"/>
    <w:rsid w:val="009715F5"/>
    <w:rsid w:val="009805D5"/>
    <w:rsid w:val="00983F7B"/>
    <w:rsid w:val="00984069"/>
    <w:rsid w:val="009843B6"/>
    <w:rsid w:val="00987169"/>
    <w:rsid w:val="009A48A0"/>
    <w:rsid w:val="009A499E"/>
    <w:rsid w:val="009C176B"/>
    <w:rsid w:val="009C2020"/>
    <w:rsid w:val="009D48C2"/>
    <w:rsid w:val="009E4809"/>
    <w:rsid w:val="009E536A"/>
    <w:rsid w:val="009F340E"/>
    <w:rsid w:val="009F4BE5"/>
    <w:rsid w:val="009F77CB"/>
    <w:rsid w:val="00A00F81"/>
    <w:rsid w:val="00A01C0C"/>
    <w:rsid w:val="00A01EB5"/>
    <w:rsid w:val="00A02548"/>
    <w:rsid w:val="00A046C3"/>
    <w:rsid w:val="00A227C6"/>
    <w:rsid w:val="00A27565"/>
    <w:rsid w:val="00A27B5E"/>
    <w:rsid w:val="00A30988"/>
    <w:rsid w:val="00A402EB"/>
    <w:rsid w:val="00A431D9"/>
    <w:rsid w:val="00A43908"/>
    <w:rsid w:val="00A44C1D"/>
    <w:rsid w:val="00A555AE"/>
    <w:rsid w:val="00A63570"/>
    <w:rsid w:val="00A63892"/>
    <w:rsid w:val="00A77F3E"/>
    <w:rsid w:val="00A8158A"/>
    <w:rsid w:val="00A855E7"/>
    <w:rsid w:val="00A90E0F"/>
    <w:rsid w:val="00AA1E1A"/>
    <w:rsid w:val="00AA3FD4"/>
    <w:rsid w:val="00AB7C42"/>
    <w:rsid w:val="00AC7E97"/>
    <w:rsid w:val="00AD01A8"/>
    <w:rsid w:val="00AD30CB"/>
    <w:rsid w:val="00AD3C6D"/>
    <w:rsid w:val="00AD5DE5"/>
    <w:rsid w:val="00AE3756"/>
    <w:rsid w:val="00AE43C9"/>
    <w:rsid w:val="00AE6D57"/>
    <w:rsid w:val="00AE7506"/>
    <w:rsid w:val="00AF0364"/>
    <w:rsid w:val="00B000F7"/>
    <w:rsid w:val="00B00371"/>
    <w:rsid w:val="00B02835"/>
    <w:rsid w:val="00B05330"/>
    <w:rsid w:val="00B130B5"/>
    <w:rsid w:val="00B16FE3"/>
    <w:rsid w:val="00B20C66"/>
    <w:rsid w:val="00B27B0E"/>
    <w:rsid w:val="00B36811"/>
    <w:rsid w:val="00B4308F"/>
    <w:rsid w:val="00B52F11"/>
    <w:rsid w:val="00B60419"/>
    <w:rsid w:val="00B63D08"/>
    <w:rsid w:val="00B63E88"/>
    <w:rsid w:val="00B647FD"/>
    <w:rsid w:val="00B651E7"/>
    <w:rsid w:val="00B73A2C"/>
    <w:rsid w:val="00B77A75"/>
    <w:rsid w:val="00B77CE3"/>
    <w:rsid w:val="00B802C6"/>
    <w:rsid w:val="00B86512"/>
    <w:rsid w:val="00B915AC"/>
    <w:rsid w:val="00B978C7"/>
    <w:rsid w:val="00BA2365"/>
    <w:rsid w:val="00BA28EC"/>
    <w:rsid w:val="00BA4195"/>
    <w:rsid w:val="00BB0FBA"/>
    <w:rsid w:val="00BB2B7D"/>
    <w:rsid w:val="00BC0A96"/>
    <w:rsid w:val="00BC277B"/>
    <w:rsid w:val="00BC5ED9"/>
    <w:rsid w:val="00BD2C8A"/>
    <w:rsid w:val="00BF12B7"/>
    <w:rsid w:val="00BF4CAA"/>
    <w:rsid w:val="00BF7923"/>
    <w:rsid w:val="00C05C61"/>
    <w:rsid w:val="00C46728"/>
    <w:rsid w:val="00C56FB6"/>
    <w:rsid w:val="00C63AFC"/>
    <w:rsid w:val="00C63BA3"/>
    <w:rsid w:val="00C64ADC"/>
    <w:rsid w:val="00C67771"/>
    <w:rsid w:val="00C72018"/>
    <w:rsid w:val="00C720C9"/>
    <w:rsid w:val="00C772DB"/>
    <w:rsid w:val="00C82671"/>
    <w:rsid w:val="00C95AD2"/>
    <w:rsid w:val="00C97F4E"/>
    <w:rsid w:val="00CA0A13"/>
    <w:rsid w:val="00CA4D05"/>
    <w:rsid w:val="00CB09F0"/>
    <w:rsid w:val="00CB0E2C"/>
    <w:rsid w:val="00CB4281"/>
    <w:rsid w:val="00CB4C69"/>
    <w:rsid w:val="00CB5062"/>
    <w:rsid w:val="00CB7066"/>
    <w:rsid w:val="00CC2BC6"/>
    <w:rsid w:val="00CC5FAD"/>
    <w:rsid w:val="00CD01BA"/>
    <w:rsid w:val="00CD1412"/>
    <w:rsid w:val="00CD3A7D"/>
    <w:rsid w:val="00CE0635"/>
    <w:rsid w:val="00CE52B4"/>
    <w:rsid w:val="00CE56CF"/>
    <w:rsid w:val="00CE5A7A"/>
    <w:rsid w:val="00CF3C13"/>
    <w:rsid w:val="00CF40F1"/>
    <w:rsid w:val="00CF78DC"/>
    <w:rsid w:val="00D20EB8"/>
    <w:rsid w:val="00D21599"/>
    <w:rsid w:val="00D24567"/>
    <w:rsid w:val="00D24D4F"/>
    <w:rsid w:val="00D253A3"/>
    <w:rsid w:val="00D30001"/>
    <w:rsid w:val="00D41F5E"/>
    <w:rsid w:val="00D4407D"/>
    <w:rsid w:val="00D47F39"/>
    <w:rsid w:val="00D53787"/>
    <w:rsid w:val="00D55C8B"/>
    <w:rsid w:val="00D616E3"/>
    <w:rsid w:val="00D619BC"/>
    <w:rsid w:val="00D61B27"/>
    <w:rsid w:val="00D62956"/>
    <w:rsid w:val="00D63419"/>
    <w:rsid w:val="00D67970"/>
    <w:rsid w:val="00D92347"/>
    <w:rsid w:val="00D92911"/>
    <w:rsid w:val="00DA2781"/>
    <w:rsid w:val="00DA303C"/>
    <w:rsid w:val="00DA6C4E"/>
    <w:rsid w:val="00DB1C82"/>
    <w:rsid w:val="00DB2A0B"/>
    <w:rsid w:val="00DB738C"/>
    <w:rsid w:val="00DC3486"/>
    <w:rsid w:val="00DC4181"/>
    <w:rsid w:val="00DD103E"/>
    <w:rsid w:val="00DD419E"/>
    <w:rsid w:val="00DD4D3F"/>
    <w:rsid w:val="00DD5CD6"/>
    <w:rsid w:val="00DD62E2"/>
    <w:rsid w:val="00DD6743"/>
    <w:rsid w:val="00DE51B9"/>
    <w:rsid w:val="00DE7B3B"/>
    <w:rsid w:val="00DF23E4"/>
    <w:rsid w:val="00DF2B35"/>
    <w:rsid w:val="00DF40D8"/>
    <w:rsid w:val="00E0519D"/>
    <w:rsid w:val="00E07261"/>
    <w:rsid w:val="00E1684A"/>
    <w:rsid w:val="00E222CA"/>
    <w:rsid w:val="00E23AD2"/>
    <w:rsid w:val="00E23E1E"/>
    <w:rsid w:val="00E30A2E"/>
    <w:rsid w:val="00E31888"/>
    <w:rsid w:val="00E331B7"/>
    <w:rsid w:val="00E51001"/>
    <w:rsid w:val="00E55C2F"/>
    <w:rsid w:val="00E6104D"/>
    <w:rsid w:val="00E6381D"/>
    <w:rsid w:val="00E6452F"/>
    <w:rsid w:val="00E646DE"/>
    <w:rsid w:val="00E64FAA"/>
    <w:rsid w:val="00E727F6"/>
    <w:rsid w:val="00E748CB"/>
    <w:rsid w:val="00E75E4F"/>
    <w:rsid w:val="00E801DF"/>
    <w:rsid w:val="00E805C6"/>
    <w:rsid w:val="00E84798"/>
    <w:rsid w:val="00E86330"/>
    <w:rsid w:val="00E9652E"/>
    <w:rsid w:val="00EA6C7D"/>
    <w:rsid w:val="00EC4553"/>
    <w:rsid w:val="00ED3256"/>
    <w:rsid w:val="00ED5285"/>
    <w:rsid w:val="00EE29DB"/>
    <w:rsid w:val="00EF2FBC"/>
    <w:rsid w:val="00EF479A"/>
    <w:rsid w:val="00F103ED"/>
    <w:rsid w:val="00F1213A"/>
    <w:rsid w:val="00F14967"/>
    <w:rsid w:val="00F171EB"/>
    <w:rsid w:val="00F23310"/>
    <w:rsid w:val="00F25029"/>
    <w:rsid w:val="00F31275"/>
    <w:rsid w:val="00F3184A"/>
    <w:rsid w:val="00F32A56"/>
    <w:rsid w:val="00F361CE"/>
    <w:rsid w:val="00F37385"/>
    <w:rsid w:val="00F45F9E"/>
    <w:rsid w:val="00F47A60"/>
    <w:rsid w:val="00F5068F"/>
    <w:rsid w:val="00F509B2"/>
    <w:rsid w:val="00F605BB"/>
    <w:rsid w:val="00F63C53"/>
    <w:rsid w:val="00F714EB"/>
    <w:rsid w:val="00F71F23"/>
    <w:rsid w:val="00F732FB"/>
    <w:rsid w:val="00F820B5"/>
    <w:rsid w:val="00F83248"/>
    <w:rsid w:val="00F853CD"/>
    <w:rsid w:val="00F900B8"/>
    <w:rsid w:val="00F95BFB"/>
    <w:rsid w:val="00FA1E66"/>
    <w:rsid w:val="00FA2658"/>
    <w:rsid w:val="00FA418A"/>
    <w:rsid w:val="00FA7BBF"/>
    <w:rsid w:val="00FB00B1"/>
    <w:rsid w:val="00FC6D45"/>
    <w:rsid w:val="00FE4A6F"/>
    <w:rsid w:val="00FE5781"/>
    <w:rsid w:val="00FE5A1D"/>
    <w:rsid w:val="00FF4693"/>
    <w:rsid w:val="00FF5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16334"/>
  <w15:docId w15:val="{C39F7518-BB92-4212-9E1E-025AA5BB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198"/>
    <w:rPr>
      <w:rFonts w:ascii="Arial" w:hAnsi="Arial" w:cs="Arial"/>
      <w:sz w:val="22"/>
      <w:szCs w:val="22"/>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sz w:val="16"/>
    </w:rPr>
  </w:style>
  <w:style w:type="character" w:styleId="Hyperlink">
    <w:name w:val="Hyperlink"/>
    <w:uiPriority w:val="99"/>
    <w:rPr>
      <w:color w:val="0000FF"/>
      <w:u w:val="single"/>
    </w:rPr>
  </w:style>
  <w:style w:type="character" w:styleId="PageNumber">
    <w:name w:val="page number"/>
    <w:basedOn w:val="DefaultParagraphFont"/>
    <w:rsid w:val="00AB7C42"/>
  </w:style>
  <w:style w:type="table" w:styleId="TableGrid">
    <w:name w:val="Table Grid"/>
    <w:basedOn w:val="TableNormal"/>
    <w:uiPriority w:val="59"/>
    <w:rsid w:val="002E0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FooterChar">
    <w:name w:val="Footer Char"/>
    <w:link w:val="Footer"/>
    <w:uiPriority w:val="99"/>
    <w:rsid w:val="00601E70"/>
    <w:rPr>
      <w:rFonts w:ascii="Arial" w:hAnsi="Arial" w:cs="Arial"/>
      <w:sz w:val="16"/>
      <w:szCs w:val="22"/>
      <w:lang w:eastAsia="en-US"/>
    </w:rPr>
  </w:style>
  <w:style w:type="paragraph" w:styleId="BalloonText">
    <w:name w:val="Balloon Text"/>
    <w:basedOn w:val="Normal"/>
    <w:link w:val="BalloonTextChar"/>
    <w:uiPriority w:val="99"/>
    <w:semiHidden/>
    <w:unhideWhenUsed/>
    <w:rsid w:val="00601E70"/>
    <w:rPr>
      <w:rFonts w:ascii="Tahoma" w:hAnsi="Tahoma" w:cs="Tahoma"/>
      <w:sz w:val="16"/>
      <w:szCs w:val="16"/>
    </w:rPr>
  </w:style>
  <w:style w:type="character" w:customStyle="1" w:styleId="BalloonTextChar">
    <w:name w:val="Balloon Text Char"/>
    <w:link w:val="BalloonText"/>
    <w:uiPriority w:val="99"/>
    <w:semiHidden/>
    <w:rsid w:val="00601E70"/>
    <w:rPr>
      <w:rFonts w:ascii="Tahoma" w:hAnsi="Tahoma" w:cs="Tahoma"/>
      <w:sz w:val="16"/>
      <w:szCs w:val="16"/>
    </w:rPr>
  </w:style>
  <w:style w:type="paragraph" w:styleId="ListParagraph">
    <w:name w:val="List Paragraph"/>
    <w:basedOn w:val="Normal"/>
    <w:uiPriority w:val="34"/>
    <w:qFormat/>
    <w:rsid w:val="004247D2"/>
    <w:pPr>
      <w:ind w:left="720"/>
      <w:contextualSpacing/>
    </w:pPr>
  </w:style>
  <w:style w:type="paragraph" w:styleId="NormalWeb">
    <w:name w:val="Normal (Web)"/>
    <w:basedOn w:val="Normal"/>
    <w:uiPriority w:val="99"/>
    <w:unhideWhenUsed/>
    <w:rsid w:val="008E2214"/>
    <w:pPr>
      <w:spacing w:after="150"/>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D4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89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smail\AppData\Local\Microsoft\Windows\INetCache\IE\2FHH968H\Generic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0DD98473A884F95BAF378466D24A6" ma:contentTypeVersion="12" ma:contentTypeDescription="Create a new document." ma:contentTypeScope="" ma:versionID="5b626c91aba019c41a33560ff78c4d6b">
  <xsd:schema xmlns:xsd="http://www.w3.org/2001/XMLSchema" xmlns:xs="http://www.w3.org/2001/XMLSchema" xmlns:p="http://schemas.microsoft.com/office/2006/metadata/properties" xmlns:ns2="9c4d034b-08ec-4ee7-a8ac-eb0c11a1a050" xmlns:ns3="b7fe2221-d0fd-480b-88f4-446e5140457c" targetNamespace="http://schemas.microsoft.com/office/2006/metadata/properties" ma:root="true" ma:fieldsID="0278847762b0b6f89a2134994daa3358" ns2:_="" ns3:_="">
    <xsd:import namespace="9c4d034b-08ec-4ee7-a8ac-eb0c11a1a050"/>
    <xsd:import namespace="b7fe2221-d0fd-480b-88f4-446e514045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d034b-08ec-4ee7-a8ac-eb0c11a1a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fe2221-d0fd-480b-88f4-446e514045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36831e-9455-461e-9849-977386bb6415}" ma:internalName="TaxCatchAll" ma:showField="CatchAllData" ma:web="b7fe2221-d0fd-480b-88f4-446e51404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4d034b-08ec-4ee7-a8ac-eb0c11a1a050">
      <Terms xmlns="http://schemas.microsoft.com/office/infopath/2007/PartnerControls"/>
    </lcf76f155ced4ddcb4097134ff3c332f>
    <TaxCatchAll xmlns="b7fe2221-d0fd-480b-88f4-446e514045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7715E-5B33-4FCD-996A-DE68A1C56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d034b-08ec-4ee7-a8ac-eb0c11a1a050"/>
    <ds:schemaRef ds:uri="b7fe2221-d0fd-480b-88f4-446e51404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B43FA5-2FBD-4305-BDA7-32093DEE18F8}">
  <ds:schemaRefs>
    <ds:schemaRef ds:uri="http://schemas.microsoft.com/office/2006/metadata/properties"/>
    <ds:schemaRef ds:uri="http://schemas.microsoft.com/office/infopath/2007/PartnerControls"/>
    <ds:schemaRef ds:uri="9c4d034b-08ec-4ee7-a8ac-eb0c11a1a050"/>
    <ds:schemaRef ds:uri="b7fe2221-d0fd-480b-88f4-446e5140457c"/>
  </ds:schemaRefs>
</ds:datastoreItem>
</file>

<file path=customXml/itemProps3.xml><?xml version="1.0" encoding="utf-8"?>
<ds:datastoreItem xmlns:ds="http://schemas.openxmlformats.org/officeDocument/2006/customXml" ds:itemID="{807C073F-7836-4250-8D1B-FAF01FBC0458}">
  <ds:schemaRefs>
    <ds:schemaRef ds:uri="http://schemas.microsoft.com/sharepoint/v3/contenttype/forms"/>
  </ds:schemaRefs>
</ds:datastoreItem>
</file>

<file path=customXml/itemProps4.xml><?xml version="1.0" encoding="utf-8"?>
<ds:datastoreItem xmlns:ds="http://schemas.openxmlformats.org/officeDocument/2006/customXml" ds:itemID="{5226FA5D-D0A0-45FE-8DEF-5035F482F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Generic_letterhead</Template>
  <TotalTime>2</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smail</dc:creator>
  <cp:lastModifiedBy>Lauren Holley</cp:lastModifiedBy>
  <cp:revision>2</cp:revision>
  <cp:lastPrinted>2026-07-02T13:41:00Z</cp:lastPrinted>
  <dcterms:created xsi:type="dcterms:W3CDTF">2026-08-26T13:25:00Z</dcterms:created>
  <dcterms:modified xsi:type="dcterms:W3CDTF">2026-08-26T13:25:00Z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0x0101008D80DD98473A884F95BAF378466D24A6</vt:lpwstr>
  </property>
  <property fmtid="{D5CDD505-2E9C-101B-9397-08002B2CF9AE}" pid="3" name="MediaServiceImageTags">
    <vt:lpwstr/>
  </property>
</Properties>
</file>